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DE294" w14:textId="77777777" w:rsidR="002962E4" w:rsidRDefault="002962E4" w:rsidP="002962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HYLLE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fl.1459)</w:t>
      </w:r>
    </w:p>
    <w:p w14:paraId="33AA37C9" w14:textId="77777777" w:rsidR="002962E4" w:rsidRDefault="002962E4" w:rsidP="002962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Graveney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242AE2C7" w14:textId="77777777" w:rsidR="002962E4" w:rsidRDefault="002962E4" w:rsidP="002962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C4AAE15" w14:textId="77777777" w:rsidR="002962E4" w:rsidRDefault="002962E4" w:rsidP="002962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8052189" w14:textId="77777777" w:rsidR="002962E4" w:rsidRDefault="002962E4" w:rsidP="002962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1459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77E470AA" w14:textId="77777777" w:rsidR="002962E4" w:rsidRDefault="002962E4" w:rsidP="002962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E6BE1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https://www.kentarchaeology.org.uk/Research/Libr/Wills/NameOrder/H.htm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1C3192E" w14:textId="77777777" w:rsidR="002962E4" w:rsidRDefault="002962E4" w:rsidP="002962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4A9B116" w14:textId="77777777" w:rsidR="002962E4" w:rsidRDefault="002962E4" w:rsidP="002962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CFB5562" w14:textId="77777777" w:rsidR="002962E4" w:rsidRDefault="002962E4" w:rsidP="002962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June 2022</w:t>
      </w:r>
    </w:p>
    <w:p w14:paraId="510779E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6F01B" w14:textId="77777777" w:rsidR="002962E4" w:rsidRDefault="002962E4" w:rsidP="009139A6">
      <w:r>
        <w:separator/>
      </w:r>
    </w:p>
  </w:endnote>
  <w:endnote w:type="continuationSeparator" w:id="0">
    <w:p w14:paraId="1C5030D6" w14:textId="77777777" w:rsidR="002962E4" w:rsidRDefault="002962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E417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6F4A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84E7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9A4D5" w14:textId="77777777" w:rsidR="002962E4" w:rsidRDefault="002962E4" w:rsidP="009139A6">
      <w:r>
        <w:separator/>
      </w:r>
    </w:p>
  </w:footnote>
  <w:footnote w:type="continuationSeparator" w:id="0">
    <w:p w14:paraId="67E2B87B" w14:textId="77777777" w:rsidR="002962E4" w:rsidRDefault="002962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A0D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CE6F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347E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2E4"/>
    <w:rsid w:val="000666E0"/>
    <w:rsid w:val="002510B7"/>
    <w:rsid w:val="002962E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5F659"/>
  <w15:chartTrackingRefBased/>
  <w15:docId w15:val="{4EFC98EA-1B1F-4942-90AB-5D6701105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962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H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2022-07-06T21:08:00Z</dcterms:created>
  <dcterms:modified xsi:type="dcterms:W3CDTF">2022-07-06T21:08:00Z</dcterms:modified>
</cp:coreProperties>
</file>