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96757C" w14:textId="77777777" w:rsidR="00B6496A" w:rsidRDefault="00B6496A" w:rsidP="00B649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HYLL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525F74D" w14:textId="77777777" w:rsidR="00B6496A" w:rsidRDefault="00B6496A" w:rsidP="00B649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Tailor.</w:t>
      </w:r>
    </w:p>
    <w:p w14:paraId="7C8D3C54" w14:textId="77777777" w:rsidR="00B6496A" w:rsidRDefault="00B6496A" w:rsidP="00B649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507047" w14:textId="77777777" w:rsidR="00B6496A" w:rsidRDefault="00B6496A" w:rsidP="00B649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F0471C" w14:textId="77777777" w:rsidR="00B6496A" w:rsidRDefault="00B6496A" w:rsidP="00B649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Thomas Lewes of London, tailor(q.v.),</w:t>
      </w:r>
    </w:p>
    <w:p w14:paraId="3DE4C58E" w14:textId="77777777" w:rsidR="00B6496A" w:rsidRDefault="00B6496A" w:rsidP="00B649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Grystonthwayte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Okyngham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Thomas Shipton of London,</w:t>
      </w:r>
    </w:p>
    <w:p w14:paraId="0C7B9DE6" w14:textId="77777777" w:rsidR="00B6496A" w:rsidRDefault="00B6496A" w:rsidP="00B649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clerk(q.v.), and William Marten of Tottenham(q.v.).</w:t>
      </w:r>
    </w:p>
    <w:p w14:paraId="7D6534B4" w14:textId="77777777" w:rsidR="00B6496A" w:rsidRDefault="00B6496A" w:rsidP="00B649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EA3C76A" w14:textId="77777777" w:rsidR="00B6496A" w:rsidRDefault="00B6496A" w:rsidP="00B649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26083F" w14:textId="77777777" w:rsidR="00B6496A" w:rsidRDefault="00B6496A" w:rsidP="00B649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A173174" w14:textId="77777777" w:rsidR="00B6496A" w:rsidRDefault="00B6496A" w:rsidP="00B649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March 2021</w:t>
      </w:r>
    </w:p>
    <w:p w14:paraId="0E0F0B9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D04927" w14:textId="77777777" w:rsidR="00B6496A" w:rsidRDefault="00B6496A" w:rsidP="009139A6">
      <w:r>
        <w:separator/>
      </w:r>
    </w:p>
  </w:endnote>
  <w:endnote w:type="continuationSeparator" w:id="0">
    <w:p w14:paraId="55000CED" w14:textId="77777777" w:rsidR="00B6496A" w:rsidRDefault="00B649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A9F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0007C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70C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3CEBA8" w14:textId="77777777" w:rsidR="00B6496A" w:rsidRDefault="00B6496A" w:rsidP="009139A6">
      <w:r>
        <w:separator/>
      </w:r>
    </w:p>
  </w:footnote>
  <w:footnote w:type="continuationSeparator" w:id="0">
    <w:p w14:paraId="2351A768" w14:textId="77777777" w:rsidR="00B6496A" w:rsidRDefault="00B649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990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8C2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29C2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96A"/>
    <w:rsid w:val="000666E0"/>
    <w:rsid w:val="002510B7"/>
    <w:rsid w:val="005C130B"/>
    <w:rsid w:val="00826F5C"/>
    <w:rsid w:val="009139A6"/>
    <w:rsid w:val="009448BB"/>
    <w:rsid w:val="00A3176C"/>
    <w:rsid w:val="00B6496A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624DE"/>
  <w15:chartTrackingRefBased/>
  <w15:docId w15:val="{6C9092E3-EFAF-4F92-A030-B46A63A4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49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2021-04-05T11:10:00Z</dcterms:created>
  <dcterms:modified xsi:type="dcterms:W3CDTF">2021-04-05T11:11:00Z</dcterms:modified>
</cp:coreProperties>
</file>