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59792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77493DB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2E590DE7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772C7D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27B85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>, Prior of Worcester Cathedral(q.v.), brought a plaint of trespass</w:t>
      </w:r>
    </w:p>
    <w:p w14:paraId="00797B6E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Tayllour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Faukes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Hyggys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4F80E3D5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Gargo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each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B1370D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F99B668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F76E9A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AD3FA" w14:textId="77777777" w:rsidR="00282446" w:rsidRDefault="00282446" w:rsidP="00282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51366F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0C7F" w14:textId="77777777" w:rsidR="00282446" w:rsidRDefault="00282446" w:rsidP="009139A6">
      <w:r>
        <w:separator/>
      </w:r>
    </w:p>
  </w:endnote>
  <w:endnote w:type="continuationSeparator" w:id="0">
    <w:p w14:paraId="3C7576AA" w14:textId="77777777" w:rsidR="00282446" w:rsidRDefault="002824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AD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1CC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BE0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F4D39" w14:textId="77777777" w:rsidR="00282446" w:rsidRDefault="00282446" w:rsidP="009139A6">
      <w:r>
        <w:separator/>
      </w:r>
    </w:p>
  </w:footnote>
  <w:footnote w:type="continuationSeparator" w:id="0">
    <w:p w14:paraId="68435757" w14:textId="77777777" w:rsidR="00282446" w:rsidRDefault="002824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39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C84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D9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46"/>
    <w:rsid w:val="000666E0"/>
    <w:rsid w:val="002510B7"/>
    <w:rsid w:val="0028244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633FB"/>
  <w15:chartTrackingRefBased/>
  <w15:docId w15:val="{93BAC099-20E4-4D20-A77C-B84A3B4D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24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2022-04-22T18:59:00Z</dcterms:created>
  <dcterms:modified xsi:type="dcterms:W3CDTF">2022-04-22T18:59:00Z</dcterms:modified>
</cp:coreProperties>
</file>