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HYLL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Arnold, Nottinghamshire.</w:t>
      </w: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Sibyl Beauchamp(q.v.).</w:t>
      </w: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21-239)</w:t>
      </w: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E31ED" w:rsidRDefault="002E31ED" w:rsidP="002E3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  <w:bookmarkStart w:id="0" w:name="_GoBack"/>
      <w:bookmarkEnd w:id="0"/>
    </w:p>
    <w:sectPr w:rsidR="00DD5B8A" w:rsidRPr="002E31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1ED" w:rsidRDefault="002E31ED" w:rsidP="00564E3C">
      <w:pPr>
        <w:spacing w:after="0" w:line="240" w:lineRule="auto"/>
      </w:pPr>
      <w:r>
        <w:separator/>
      </w:r>
    </w:p>
  </w:endnote>
  <w:endnote w:type="continuationSeparator" w:id="0">
    <w:p w:rsidR="002E31ED" w:rsidRDefault="002E31E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31ED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1ED" w:rsidRDefault="002E31ED" w:rsidP="00564E3C">
      <w:pPr>
        <w:spacing w:after="0" w:line="240" w:lineRule="auto"/>
      </w:pPr>
      <w:r>
        <w:separator/>
      </w:r>
    </w:p>
  </w:footnote>
  <w:footnote w:type="continuationSeparator" w:id="0">
    <w:p w:rsidR="002E31ED" w:rsidRDefault="002E31E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1ED"/>
    <w:rsid w:val="002E31E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A6775"/>
  <w15:chartTrackingRefBased/>
  <w15:docId w15:val="{158C4551-93F4-41CB-AC2C-543A2E59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2016-02-11T21:32:00Z</dcterms:created>
  <dcterms:modified xsi:type="dcterms:W3CDTF">2016-02-11T21:32:00Z</dcterms:modified>
</cp:coreProperties>
</file>