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01180" w14:textId="705C0118" w:rsidR="006B2F86" w:rsidRDefault="00470435" w:rsidP="00E71FC3">
      <w:pPr>
        <w:pStyle w:val="NoSpacing"/>
      </w:pPr>
      <w:r>
        <w:rPr>
          <w:u w:val="single"/>
        </w:rPr>
        <w:t>Robert HYLL</w:t>
      </w:r>
      <w:r>
        <w:t xml:space="preserve">   </w:t>
      </w:r>
      <w:proofErr w:type="gramStart"/>
      <w:r>
        <w:t xml:space="preserve">   (</w:t>
      </w:r>
      <w:proofErr w:type="gramEnd"/>
      <w:r>
        <w:t>d.1407)</w:t>
      </w:r>
    </w:p>
    <w:p w14:paraId="14A2F5A0" w14:textId="60667CBA" w:rsidR="00470435" w:rsidRDefault="00470435" w:rsidP="00E71FC3">
      <w:pPr>
        <w:pStyle w:val="NoSpacing"/>
      </w:pPr>
      <w:r>
        <w:t>of Kirkbymoorside, North Riding of Yorkshire.</w:t>
      </w:r>
    </w:p>
    <w:p w14:paraId="56CBC808" w14:textId="62C5BA4A" w:rsidR="00470435" w:rsidRDefault="00470435" w:rsidP="00E71FC3">
      <w:pPr>
        <w:pStyle w:val="NoSpacing"/>
      </w:pPr>
    </w:p>
    <w:p w14:paraId="56888B7D" w14:textId="4F5C15BF" w:rsidR="00470435" w:rsidRDefault="00470435" w:rsidP="00E71FC3">
      <w:pPr>
        <w:pStyle w:val="NoSpacing"/>
      </w:pPr>
    </w:p>
    <w:p w14:paraId="1ABB2A57" w14:textId="5C2BCA3F" w:rsidR="00470435" w:rsidRDefault="00470435" w:rsidP="00E71FC3">
      <w:pPr>
        <w:pStyle w:val="NoSpacing"/>
      </w:pPr>
      <w:r>
        <w:t>20 Oct.1407</w:t>
      </w:r>
      <w:r>
        <w:tab/>
        <w:t>He made his Will.    (W.Y.R. p.92)</w:t>
      </w:r>
    </w:p>
    <w:p w14:paraId="16FAB4F8" w14:textId="6E4ACCCA" w:rsidR="00470435" w:rsidRDefault="00470435" w:rsidP="00E71FC3">
      <w:pPr>
        <w:pStyle w:val="NoSpacing"/>
      </w:pPr>
      <w:r>
        <w:t xml:space="preserve">  2 Nov.</w:t>
      </w:r>
      <w:r>
        <w:tab/>
        <w:t>Probate of his Will.   (ibid.)</w:t>
      </w:r>
    </w:p>
    <w:p w14:paraId="469F51C6" w14:textId="69110473" w:rsidR="00470435" w:rsidRDefault="00470435" w:rsidP="00E71FC3">
      <w:pPr>
        <w:pStyle w:val="NoSpacing"/>
      </w:pPr>
    </w:p>
    <w:p w14:paraId="4CE4A2B8" w14:textId="7A4338BE" w:rsidR="00470435" w:rsidRDefault="00470435" w:rsidP="00E71FC3">
      <w:pPr>
        <w:pStyle w:val="NoSpacing"/>
      </w:pPr>
    </w:p>
    <w:p w14:paraId="7FE4D14C" w14:textId="0A6EC6E7" w:rsidR="00470435" w:rsidRPr="00470435" w:rsidRDefault="00470435" w:rsidP="00E71FC3">
      <w:pPr>
        <w:pStyle w:val="NoSpacing"/>
      </w:pPr>
      <w:r>
        <w:t>11 January 2019</w:t>
      </w:r>
      <w:bookmarkStart w:id="0" w:name="_GoBack"/>
      <w:bookmarkEnd w:id="0"/>
    </w:p>
    <w:sectPr w:rsidR="00470435" w:rsidRPr="0047043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800EB3" w14:textId="77777777" w:rsidR="00470435" w:rsidRDefault="00470435" w:rsidP="00E71FC3">
      <w:pPr>
        <w:spacing w:after="0" w:line="240" w:lineRule="auto"/>
      </w:pPr>
      <w:r>
        <w:separator/>
      </w:r>
    </w:p>
  </w:endnote>
  <w:endnote w:type="continuationSeparator" w:id="0">
    <w:p w14:paraId="43065010" w14:textId="77777777" w:rsidR="00470435" w:rsidRDefault="004704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C11A5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375B3C" w14:textId="77777777" w:rsidR="00470435" w:rsidRDefault="00470435" w:rsidP="00E71FC3">
      <w:pPr>
        <w:spacing w:after="0" w:line="240" w:lineRule="auto"/>
      </w:pPr>
      <w:r>
        <w:separator/>
      </w:r>
    </w:p>
  </w:footnote>
  <w:footnote w:type="continuationSeparator" w:id="0">
    <w:p w14:paraId="163AA23F" w14:textId="77777777" w:rsidR="00470435" w:rsidRDefault="004704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435"/>
    <w:rsid w:val="001A7C09"/>
    <w:rsid w:val="0047043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20577"/>
  <w15:chartTrackingRefBased/>
  <w15:docId w15:val="{80340E1A-4456-404A-A476-812CE8E88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2019-01-11T22:21:00Z</dcterms:created>
  <dcterms:modified xsi:type="dcterms:W3CDTF">2019-01-11T22:27:00Z</dcterms:modified>
</cp:coreProperties>
</file>