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43E7A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HYLL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9FDD4F8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9DFF14D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39148D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BD64F8B" w14:textId="77777777" w:rsidR="005F271D" w:rsidRDefault="005F271D" w:rsidP="005F271D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47B67E08" w14:textId="77777777" w:rsidR="005F271D" w:rsidRPr="00065994" w:rsidRDefault="005F271D" w:rsidP="005F271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F0DE062" w14:textId="77777777" w:rsidR="005F271D" w:rsidRPr="00065994" w:rsidRDefault="005F271D" w:rsidP="005F271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1265E386" w14:textId="77777777" w:rsidR="005F271D" w:rsidRDefault="005F271D" w:rsidP="005F271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9D64FF0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C5963C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2152CB" w14:textId="77777777" w:rsidR="005F271D" w:rsidRDefault="005F271D" w:rsidP="005F271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 September 2023</w:t>
      </w:r>
    </w:p>
    <w:p w14:paraId="4E81F6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CDA03" w14:textId="77777777" w:rsidR="005F271D" w:rsidRDefault="005F271D" w:rsidP="009139A6">
      <w:r>
        <w:separator/>
      </w:r>
    </w:p>
  </w:endnote>
  <w:endnote w:type="continuationSeparator" w:id="0">
    <w:p w14:paraId="22996265" w14:textId="77777777" w:rsidR="005F271D" w:rsidRDefault="005F27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B44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144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9C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DB7B2" w14:textId="77777777" w:rsidR="005F271D" w:rsidRDefault="005F271D" w:rsidP="009139A6">
      <w:r>
        <w:separator/>
      </w:r>
    </w:p>
  </w:footnote>
  <w:footnote w:type="continuationSeparator" w:id="0">
    <w:p w14:paraId="1CB74FC0" w14:textId="77777777" w:rsidR="005F271D" w:rsidRDefault="005F27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322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4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69F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71D"/>
    <w:rsid w:val="000666E0"/>
    <w:rsid w:val="002510B7"/>
    <w:rsid w:val="005C130B"/>
    <w:rsid w:val="005F271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3A39C"/>
  <w15:chartTrackingRefBased/>
  <w15:docId w15:val="{D3FCFEA9-A33D-4485-BD41-13249CAF3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2023-09-20T20:10:00Z</dcterms:created>
  <dcterms:modified xsi:type="dcterms:W3CDTF">2023-09-20T20:11:00Z</dcterms:modified>
</cp:coreProperties>
</file>