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75" w:rsidRDefault="00142C75" w:rsidP="00142C75">
      <w:pPr>
        <w:pStyle w:val="NoSpacing"/>
        <w:jc w:val="both"/>
      </w:pPr>
      <w:r>
        <w:rPr>
          <w:u w:val="single"/>
        </w:rPr>
        <w:t>John HYLL</w:t>
      </w:r>
      <w:r>
        <w:t xml:space="preserve">       (d.1461)</w:t>
      </w:r>
    </w:p>
    <w:p w:rsidR="00142C75" w:rsidRDefault="00142C75" w:rsidP="00142C75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Glemsford</w:t>
      </w:r>
      <w:proofErr w:type="spellEnd"/>
      <w:r>
        <w:t>.</w:t>
      </w:r>
    </w:p>
    <w:p w:rsidR="00142C75" w:rsidRDefault="00142C75" w:rsidP="00142C75">
      <w:pPr>
        <w:pStyle w:val="NoSpacing"/>
        <w:jc w:val="both"/>
      </w:pPr>
    </w:p>
    <w:p w:rsidR="00142C75" w:rsidRDefault="00142C75" w:rsidP="00142C75">
      <w:pPr>
        <w:pStyle w:val="NoSpacing"/>
        <w:jc w:val="both"/>
      </w:pPr>
    </w:p>
    <w:p w:rsidR="00142C75" w:rsidRDefault="00142C75" w:rsidP="00142C75">
      <w:pPr>
        <w:pStyle w:val="NoSpacing"/>
        <w:jc w:val="both"/>
      </w:pPr>
      <w:r>
        <w:t>20 Feb.1461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p.82)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1460]</w:t>
      </w:r>
    </w:p>
    <w:p w:rsidR="00142C75" w:rsidRDefault="00142C75" w:rsidP="00142C75">
      <w:pPr>
        <w:pStyle w:val="NoSpacing"/>
        <w:jc w:val="both"/>
      </w:pPr>
      <w:r>
        <w:t>13 May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42C75" w:rsidRDefault="00142C75" w:rsidP="00142C75">
      <w:pPr>
        <w:pStyle w:val="NoSpacing"/>
        <w:jc w:val="both"/>
      </w:pPr>
    </w:p>
    <w:p w:rsidR="00142C75" w:rsidRDefault="00142C75" w:rsidP="00142C75">
      <w:pPr>
        <w:pStyle w:val="NoSpacing"/>
        <w:jc w:val="both"/>
      </w:pPr>
    </w:p>
    <w:p w:rsidR="00E47068" w:rsidRPr="00C009D8" w:rsidRDefault="00142C75" w:rsidP="00142C75">
      <w:pPr>
        <w:pStyle w:val="NoSpacing"/>
      </w:pPr>
      <w:r>
        <w:t>8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C75" w:rsidRDefault="00142C75" w:rsidP="00920DE3">
      <w:pPr>
        <w:spacing w:after="0" w:line="240" w:lineRule="auto"/>
      </w:pPr>
      <w:r>
        <w:separator/>
      </w:r>
    </w:p>
  </w:endnote>
  <w:endnote w:type="continuationSeparator" w:id="0">
    <w:p w:rsidR="00142C75" w:rsidRDefault="00142C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C75" w:rsidRDefault="00142C75" w:rsidP="00920DE3">
      <w:pPr>
        <w:spacing w:after="0" w:line="240" w:lineRule="auto"/>
      </w:pPr>
      <w:r>
        <w:separator/>
      </w:r>
    </w:p>
  </w:footnote>
  <w:footnote w:type="continuationSeparator" w:id="0">
    <w:p w:rsidR="00142C75" w:rsidRDefault="00142C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C75"/>
    <w:rsid w:val="00120749"/>
    <w:rsid w:val="00142C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2014-04-17T20:19:00Z</dcterms:created>
  <dcterms:modified xsi:type="dcterms:W3CDTF">2014-04-17T20:19:00Z</dcterms:modified>
</cp:coreProperties>
</file>