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94894" w14:textId="77777777" w:rsidR="001727D7" w:rsidRDefault="001727D7" w:rsidP="00172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HYLL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5C221C46" w14:textId="77777777" w:rsidR="001727D7" w:rsidRDefault="001727D7" w:rsidP="00172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23A38059" w14:textId="77777777" w:rsidR="001727D7" w:rsidRDefault="001727D7" w:rsidP="001727D7">
      <w:pPr>
        <w:pStyle w:val="NoSpacing"/>
        <w:rPr>
          <w:rFonts w:cs="Times New Roman"/>
          <w:szCs w:val="24"/>
        </w:rPr>
      </w:pPr>
    </w:p>
    <w:p w14:paraId="527FA4C8" w14:textId="77777777" w:rsidR="001727D7" w:rsidRDefault="001727D7" w:rsidP="001727D7">
      <w:pPr>
        <w:pStyle w:val="NoSpacing"/>
        <w:rPr>
          <w:rFonts w:cs="Times New Roman"/>
          <w:szCs w:val="24"/>
        </w:rPr>
      </w:pPr>
    </w:p>
    <w:p w14:paraId="05E16D51" w14:textId="77777777" w:rsidR="001727D7" w:rsidRDefault="001727D7" w:rsidP="001727D7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342B7C0A" w14:textId="77777777" w:rsidR="001727D7" w:rsidRDefault="001727D7" w:rsidP="001727D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3426DA5" w14:textId="77777777" w:rsidR="001727D7" w:rsidRDefault="001727D7" w:rsidP="001727D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674F689" w14:textId="77777777" w:rsidR="001727D7" w:rsidRDefault="001727D7" w:rsidP="001727D7">
      <w:pPr>
        <w:pStyle w:val="NoSpacing"/>
        <w:rPr>
          <w:rFonts w:cs="Times New Roman"/>
          <w:szCs w:val="24"/>
        </w:rPr>
      </w:pPr>
    </w:p>
    <w:p w14:paraId="7022A3F6" w14:textId="77777777" w:rsidR="001727D7" w:rsidRDefault="001727D7" w:rsidP="001727D7">
      <w:pPr>
        <w:pStyle w:val="NoSpacing"/>
        <w:rPr>
          <w:rFonts w:cs="Times New Roman"/>
          <w:szCs w:val="24"/>
        </w:rPr>
      </w:pPr>
    </w:p>
    <w:p w14:paraId="7BF8FC11" w14:textId="77777777" w:rsidR="001727D7" w:rsidRDefault="001727D7" w:rsidP="001727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October 2022</w:t>
      </w:r>
    </w:p>
    <w:p w14:paraId="2B44B0E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5523C" w14:textId="77777777" w:rsidR="001727D7" w:rsidRDefault="001727D7" w:rsidP="009139A6">
      <w:r>
        <w:separator/>
      </w:r>
    </w:p>
  </w:endnote>
  <w:endnote w:type="continuationSeparator" w:id="0">
    <w:p w14:paraId="700DA934" w14:textId="77777777" w:rsidR="001727D7" w:rsidRDefault="001727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43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31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5B7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48E3B" w14:textId="77777777" w:rsidR="001727D7" w:rsidRDefault="001727D7" w:rsidP="009139A6">
      <w:r>
        <w:separator/>
      </w:r>
    </w:p>
  </w:footnote>
  <w:footnote w:type="continuationSeparator" w:id="0">
    <w:p w14:paraId="540ED480" w14:textId="77777777" w:rsidR="001727D7" w:rsidRDefault="001727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F56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D1B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061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7D7"/>
    <w:rsid w:val="000666E0"/>
    <w:rsid w:val="001727D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2CE49"/>
  <w15:chartTrackingRefBased/>
  <w15:docId w15:val="{56203201-CC63-494C-BFF4-CD768B61A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2022-11-08T19:31:00Z</dcterms:created>
  <dcterms:modified xsi:type="dcterms:W3CDTF">2022-11-08T19:32:00Z</dcterms:modified>
</cp:coreProperties>
</file>