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94CDF" w14:textId="77777777" w:rsidR="00D36218" w:rsidRDefault="00D36218" w:rsidP="00D36218">
      <w:pPr>
        <w:pStyle w:val="NoSpacing"/>
        <w:rPr>
          <w:rStyle w:val="s1"/>
        </w:rPr>
      </w:pPr>
      <w:r>
        <w:rPr>
          <w:rStyle w:val="s1"/>
          <w:u w:val="single"/>
        </w:rPr>
        <w:t>William HILLE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2066F2B0" w14:textId="77777777" w:rsidR="00D36218" w:rsidRDefault="00D36218" w:rsidP="00D36218">
      <w:pPr>
        <w:pStyle w:val="NoSpacing"/>
        <w:rPr>
          <w:rStyle w:val="s1"/>
        </w:rPr>
      </w:pPr>
      <w:r>
        <w:rPr>
          <w:rStyle w:val="s1"/>
        </w:rPr>
        <w:t>of Broome, Norfolk.</w:t>
      </w:r>
    </w:p>
    <w:p w14:paraId="2878FE2A" w14:textId="77777777" w:rsidR="00D36218" w:rsidRDefault="00D36218" w:rsidP="00D36218">
      <w:pPr>
        <w:pStyle w:val="NoSpacing"/>
        <w:rPr>
          <w:rStyle w:val="s1"/>
        </w:rPr>
      </w:pPr>
    </w:p>
    <w:p w14:paraId="44BB5BE3" w14:textId="77777777" w:rsidR="00D36218" w:rsidRDefault="00D36218" w:rsidP="00D36218">
      <w:pPr>
        <w:pStyle w:val="NoSpacing"/>
        <w:rPr>
          <w:rStyle w:val="s1"/>
        </w:rPr>
      </w:pPr>
    </w:p>
    <w:p w14:paraId="62C0EA01" w14:textId="77777777" w:rsidR="00D36218" w:rsidRDefault="00D36218" w:rsidP="00D36218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1DDE20B3" w14:textId="77777777" w:rsidR="00D36218" w:rsidRDefault="00D36218" w:rsidP="00D36218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231)</w:t>
      </w:r>
    </w:p>
    <w:p w14:paraId="6D9941ED" w14:textId="77777777" w:rsidR="00D36218" w:rsidRDefault="00D36218" w:rsidP="00D36218">
      <w:pPr>
        <w:pStyle w:val="NoSpacing"/>
        <w:rPr>
          <w:rStyle w:val="s1"/>
        </w:rPr>
      </w:pPr>
    </w:p>
    <w:p w14:paraId="2B830534" w14:textId="77777777" w:rsidR="00D36218" w:rsidRDefault="00D36218" w:rsidP="00D36218">
      <w:pPr>
        <w:pStyle w:val="NoSpacing"/>
        <w:rPr>
          <w:rStyle w:val="s1"/>
        </w:rPr>
      </w:pPr>
    </w:p>
    <w:p w14:paraId="5C6B6924" w14:textId="77777777" w:rsidR="00D36218" w:rsidRDefault="00D36218" w:rsidP="00D36218">
      <w:pPr>
        <w:pStyle w:val="NoSpacing"/>
        <w:rPr>
          <w:rStyle w:val="s1"/>
        </w:rPr>
      </w:pPr>
      <w:r>
        <w:rPr>
          <w:rStyle w:val="s1"/>
        </w:rPr>
        <w:t>28 November 2018</w:t>
      </w:r>
    </w:p>
    <w:p w14:paraId="1056AA2E" w14:textId="77777777" w:rsidR="006B2F86" w:rsidRPr="00E71FC3" w:rsidRDefault="00D362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80B08" w14:textId="77777777" w:rsidR="00D36218" w:rsidRDefault="00D36218" w:rsidP="00E71FC3">
      <w:pPr>
        <w:spacing w:after="0" w:line="240" w:lineRule="auto"/>
      </w:pPr>
      <w:r>
        <w:separator/>
      </w:r>
    </w:p>
  </w:endnote>
  <w:endnote w:type="continuationSeparator" w:id="0">
    <w:p w14:paraId="1F68BBB3" w14:textId="77777777" w:rsidR="00D36218" w:rsidRDefault="00D362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F7C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B6786" w14:textId="77777777" w:rsidR="00D36218" w:rsidRDefault="00D36218" w:rsidP="00E71FC3">
      <w:pPr>
        <w:spacing w:after="0" w:line="240" w:lineRule="auto"/>
      </w:pPr>
      <w:r>
        <w:separator/>
      </w:r>
    </w:p>
  </w:footnote>
  <w:footnote w:type="continuationSeparator" w:id="0">
    <w:p w14:paraId="5CD96D19" w14:textId="77777777" w:rsidR="00D36218" w:rsidRDefault="00D362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18"/>
    <w:rsid w:val="001A7C09"/>
    <w:rsid w:val="00577BD5"/>
    <w:rsid w:val="00656CBA"/>
    <w:rsid w:val="006A1F77"/>
    <w:rsid w:val="00733BE7"/>
    <w:rsid w:val="00AB52E8"/>
    <w:rsid w:val="00B16D3F"/>
    <w:rsid w:val="00BB41AC"/>
    <w:rsid w:val="00D362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6100"/>
  <w15:chartTrackingRefBased/>
  <w15:docId w15:val="{0C4F1282-6D5F-4C64-B10A-609522C0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D3621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3621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2018-12-01T22:04:00Z</dcterms:created>
  <dcterms:modified xsi:type="dcterms:W3CDTF">2018-12-01T22:09:00Z</dcterms:modified>
</cp:coreProperties>
</file>