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9D2C1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1B472562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Parson of Newton, Suffolk.</w:t>
      </w:r>
    </w:p>
    <w:p w14:paraId="1371F067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0640E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AB2F40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Nov.1478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John More, gentleman(q.v.),</w:t>
      </w:r>
    </w:p>
    <w:p w14:paraId="40406CA3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debt of £10.   (C.P.R. 1476-85 p.85)</w:t>
      </w:r>
    </w:p>
    <w:p w14:paraId="02948083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2C628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8B895" w14:textId="77777777" w:rsidR="00DB6A64" w:rsidRDefault="00DB6A64" w:rsidP="00DB6A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2021</w:t>
      </w:r>
    </w:p>
    <w:p w14:paraId="41426E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B45FA" w14:textId="77777777" w:rsidR="00DB6A64" w:rsidRDefault="00DB6A64" w:rsidP="009139A6">
      <w:r>
        <w:separator/>
      </w:r>
    </w:p>
  </w:endnote>
  <w:endnote w:type="continuationSeparator" w:id="0">
    <w:p w14:paraId="10E692FF" w14:textId="77777777" w:rsidR="00DB6A64" w:rsidRDefault="00DB6A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436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E2F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055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B757A" w14:textId="77777777" w:rsidR="00DB6A64" w:rsidRDefault="00DB6A64" w:rsidP="009139A6">
      <w:r>
        <w:separator/>
      </w:r>
    </w:p>
  </w:footnote>
  <w:footnote w:type="continuationSeparator" w:id="0">
    <w:p w14:paraId="285A4A8A" w14:textId="77777777" w:rsidR="00DB6A64" w:rsidRDefault="00DB6A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9451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024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F18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64"/>
    <w:rsid w:val="000666E0"/>
    <w:rsid w:val="002510B7"/>
    <w:rsid w:val="005C130B"/>
    <w:rsid w:val="00826F5C"/>
    <w:rsid w:val="009139A6"/>
    <w:rsid w:val="009448BB"/>
    <w:rsid w:val="00A3176C"/>
    <w:rsid w:val="00BA00AB"/>
    <w:rsid w:val="00DB6A6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24A3"/>
  <w15:chartTrackingRefBased/>
  <w15:docId w15:val="{329E4BC2-3D19-4072-A79B-19242FF5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2021-03-13T22:05:00Z</dcterms:created>
  <dcterms:modified xsi:type="dcterms:W3CDTF">2021-03-13T22:05:00Z</dcterms:modified>
</cp:coreProperties>
</file>