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1551A" w:rsidRDefault="0011551A" w:rsidP="0011551A">
      <w:pPr>
        <w:rPr>
          <w:rFonts w:ascii="Times New Roman" w:hAnsi="Times New Roman" w:cs="Times New Roman"/>
        </w:rPr>
      </w:pPr>
    </w:p>
    <w:p w:rsidR="0011551A" w:rsidRDefault="0011551A" w:rsidP="0011551A">
      <w:pPr>
        <w:rPr>
          <w:rFonts w:ascii="Times New Roman" w:hAnsi="Times New Roman" w:cs="Times New Roman"/>
        </w:rPr>
      </w:pPr>
    </w:p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Martin </w:t>
      </w:r>
      <w:proofErr w:type="spellStart"/>
      <w:r>
        <w:rPr>
          <w:rFonts w:ascii="Times New Roman" w:hAnsi="Times New Roman" w:cs="Times New Roman"/>
        </w:rPr>
        <w:t>Ferrers</w:t>
      </w:r>
      <w:proofErr w:type="spellEnd"/>
      <w:r>
        <w:rPr>
          <w:rFonts w:ascii="Times New Roman" w:hAnsi="Times New Roman" w:cs="Times New Roman"/>
        </w:rPr>
        <w:t>(q.v.) made a plaint of trespass and taking against</w:t>
      </w:r>
    </w:p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Stoddon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, Devon(q.v.), William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Kelwa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Simon More of Bovey Tracey(q.v.), Stephen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Ashton(q.v.) and Richard Norton of Exeter(q.v.).</w:t>
      </w:r>
    </w:p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1551A" w:rsidRDefault="0011551A" w:rsidP="0011551A">
      <w:pPr>
        <w:rPr>
          <w:rFonts w:ascii="Times New Roman" w:hAnsi="Times New Roman" w:cs="Times New Roman"/>
        </w:rPr>
      </w:pPr>
    </w:p>
    <w:p w:rsidR="0011551A" w:rsidRDefault="0011551A" w:rsidP="0011551A">
      <w:pPr>
        <w:rPr>
          <w:rFonts w:ascii="Times New Roman" w:hAnsi="Times New Roman" w:cs="Times New Roman"/>
        </w:rPr>
      </w:pPr>
    </w:p>
    <w:p w:rsidR="0011551A" w:rsidRDefault="0011551A" w:rsidP="001155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1155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51A" w:rsidRDefault="0011551A" w:rsidP="00E71FC3">
      <w:r>
        <w:separator/>
      </w:r>
    </w:p>
  </w:endnote>
  <w:endnote w:type="continuationSeparator" w:id="0">
    <w:p w:rsidR="0011551A" w:rsidRDefault="001155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51A" w:rsidRDefault="0011551A" w:rsidP="00E71FC3">
      <w:r>
        <w:separator/>
      </w:r>
    </w:p>
  </w:footnote>
  <w:footnote w:type="continuationSeparator" w:id="0">
    <w:p w:rsidR="0011551A" w:rsidRDefault="001155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1A"/>
    <w:rsid w:val="0011551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FBFCE9-1F59-430E-9232-03223881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5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2017-10-22T19:18:00Z</dcterms:created>
  <dcterms:modified xsi:type="dcterms:W3CDTF">2017-10-22T19:19:00Z</dcterms:modified>
</cp:coreProperties>
</file>