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BFCD8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del HILLE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87FBDCB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77A0C79F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</w:p>
    <w:p w14:paraId="6E170569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</w:p>
    <w:p w14:paraId="043787A8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15BEAE8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E4FACEF" w14:textId="77777777" w:rsidR="004468FA" w:rsidRDefault="004468FA" w:rsidP="004468F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Shropshire, excepting Shrewsbury,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71AA20D1" w14:textId="77777777" w:rsidR="004468FA" w:rsidRDefault="004468FA" w:rsidP="004468F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26B9E385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</w:p>
    <w:p w14:paraId="445A26E1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</w:p>
    <w:p w14:paraId="51925D1B" w14:textId="77777777" w:rsidR="004468FA" w:rsidRDefault="004468FA" w:rsidP="00446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1F8F36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EE56F" w14:textId="77777777" w:rsidR="004468FA" w:rsidRDefault="004468FA" w:rsidP="009139A6">
      <w:r>
        <w:separator/>
      </w:r>
    </w:p>
  </w:endnote>
  <w:endnote w:type="continuationSeparator" w:id="0">
    <w:p w14:paraId="1D6C84FE" w14:textId="77777777" w:rsidR="004468FA" w:rsidRDefault="004468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D4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74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F89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C6218" w14:textId="77777777" w:rsidR="004468FA" w:rsidRDefault="004468FA" w:rsidP="009139A6">
      <w:r>
        <w:separator/>
      </w:r>
    </w:p>
  </w:footnote>
  <w:footnote w:type="continuationSeparator" w:id="0">
    <w:p w14:paraId="36F5B9AF" w14:textId="77777777" w:rsidR="004468FA" w:rsidRDefault="004468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877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B59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794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FA"/>
    <w:rsid w:val="000666E0"/>
    <w:rsid w:val="002510B7"/>
    <w:rsid w:val="004468F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7B192"/>
  <w15:chartTrackingRefBased/>
  <w15:docId w15:val="{C30C4650-23DA-4785-B059-D1539ED8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8F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2022-07-25T10:05:00Z</dcterms:created>
  <dcterms:modified xsi:type="dcterms:W3CDTF">2022-07-25T10:05:00Z</dcterms:modified>
</cp:coreProperties>
</file>