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5A648" w14:textId="77777777" w:rsidR="00B95706" w:rsidRDefault="00B95706" w:rsidP="00B95706">
      <w:pPr>
        <w:pStyle w:val="NoSpacing"/>
      </w:pPr>
      <w:r w:rsidRPr="00012DA4">
        <w:rPr>
          <w:u w:val="single"/>
        </w:rPr>
        <w:t>Thomas HILLE (alias HELTON)</w:t>
      </w:r>
      <w:r>
        <w:t xml:space="preserve">         (fl.1483)</w:t>
      </w:r>
    </w:p>
    <w:p w14:paraId="2B590148" w14:textId="77777777" w:rsidR="00B95706" w:rsidRDefault="00B95706" w:rsidP="00B95706">
      <w:pPr>
        <w:pStyle w:val="NoSpacing"/>
      </w:pPr>
      <w:r>
        <w:t>of Exeter. Chapman.</w:t>
      </w:r>
    </w:p>
    <w:p w14:paraId="1092FB01" w14:textId="77777777" w:rsidR="00B95706" w:rsidRDefault="00B95706" w:rsidP="00B95706">
      <w:pPr>
        <w:pStyle w:val="NoSpacing"/>
      </w:pPr>
    </w:p>
    <w:p w14:paraId="71B412A7" w14:textId="77777777" w:rsidR="00B95706" w:rsidRDefault="00B95706" w:rsidP="00B95706">
      <w:pPr>
        <w:pStyle w:val="NoSpacing"/>
      </w:pPr>
    </w:p>
    <w:p w14:paraId="243C80D6" w14:textId="77777777" w:rsidR="00B95706" w:rsidRDefault="00B95706" w:rsidP="00B95706">
      <w:pPr>
        <w:pStyle w:val="NoSpacing"/>
      </w:pPr>
      <w:r>
        <w:tab/>
        <w:t>1483</w:t>
      </w:r>
      <w:r>
        <w:tab/>
        <w:t xml:space="preserve">Edward Churcher of Romsey, Hampshire(q.v.), brought a plaint of </w:t>
      </w:r>
    </w:p>
    <w:p w14:paraId="4027686F" w14:textId="77777777" w:rsidR="00B95706" w:rsidRDefault="00B95706" w:rsidP="00B95706">
      <w:pPr>
        <w:pStyle w:val="NoSpacing"/>
      </w:pPr>
      <w:r>
        <w:tab/>
      </w:r>
      <w:r>
        <w:tab/>
        <w:t>debt against him.</w:t>
      </w:r>
    </w:p>
    <w:p w14:paraId="42DE4A3C" w14:textId="77777777" w:rsidR="00B95706" w:rsidRDefault="00B95706" w:rsidP="00B95706">
      <w:pPr>
        <w:rPr>
          <w:rFonts w:ascii="Times New Roman" w:hAnsi="Times New Roman" w:cs="Times New Roman"/>
        </w:rPr>
      </w:pPr>
      <w:r>
        <w:tab/>
      </w:r>
      <w:r>
        <w:tab/>
      </w:r>
      <w:r>
        <w:rPr>
          <w:rFonts w:ascii="Times New Roman" w:hAnsi="Times New Roman" w:cs="Times New Roman"/>
        </w:rPr>
        <w:t>(http://aalt.law.uh.edu/Indices/CP40Indices/CP40no883Pl.htm )</w:t>
      </w:r>
    </w:p>
    <w:p w14:paraId="64D2A674" w14:textId="77777777" w:rsidR="00B95706" w:rsidRDefault="00B95706" w:rsidP="00B95706">
      <w:pPr>
        <w:rPr>
          <w:rFonts w:ascii="Times New Roman" w:hAnsi="Times New Roman" w:cs="Times New Roman"/>
        </w:rPr>
      </w:pPr>
    </w:p>
    <w:p w14:paraId="00489500" w14:textId="77777777" w:rsidR="00B95706" w:rsidRDefault="00B95706" w:rsidP="00B95706">
      <w:pPr>
        <w:rPr>
          <w:rFonts w:ascii="Times New Roman" w:hAnsi="Times New Roman" w:cs="Times New Roman"/>
        </w:rPr>
      </w:pPr>
    </w:p>
    <w:p w14:paraId="7B88C0D7" w14:textId="77777777" w:rsidR="00B95706" w:rsidRDefault="00B95706" w:rsidP="00B957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July 2019</w:t>
      </w:r>
    </w:p>
    <w:p w14:paraId="45F732EC" w14:textId="77777777" w:rsidR="006B2F86" w:rsidRPr="00E71FC3" w:rsidRDefault="00B957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438E1" w14:textId="77777777" w:rsidR="00B95706" w:rsidRDefault="00B95706" w:rsidP="00E71FC3">
      <w:r>
        <w:separator/>
      </w:r>
    </w:p>
  </w:endnote>
  <w:endnote w:type="continuationSeparator" w:id="0">
    <w:p w14:paraId="621774CA" w14:textId="77777777" w:rsidR="00B95706" w:rsidRDefault="00B957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954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95C54" w14:textId="77777777" w:rsidR="00B95706" w:rsidRDefault="00B95706" w:rsidP="00E71FC3">
      <w:r>
        <w:separator/>
      </w:r>
    </w:p>
  </w:footnote>
  <w:footnote w:type="continuationSeparator" w:id="0">
    <w:p w14:paraId="2907BBF2" w14:textId="77777777" w:rsidR="00B95706" w:rsidRDefault="00B957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06"/>
    <w:rsid w:val="001A7C09"/>
    <w:rsid w:val="00577BD5"/>
    <w:rsid w:val="00656CBA"/>
    <w:rsid w:val="006A1F77"/>
    <w:rsid w:val="00733BE7"/>
    <w:rsid w:val="00AB52E8"/>
    <w:rsid w:val="00B16D3F"/>
    <w:rsid w:val="00B9570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EBE3E"/>
  <w15:chartTrackingRefBased/>
  <w15:docId w15:val="{DAFB09DD-C2FF-4132-A666-71285782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7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2019-07-17T20:10:00Z</dcterms:created>
  <dcterms:modified xsi:type="dcterms:W3CDTF">2019-07-17T20:11:00Z</dcterms:modified>
</cp:coreProperties>
</file>