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7A" w:rsidRDefault="0031697A" w:rsidP="0031697A">
      <w:pPr>
        <w:rPr>
          <w:rStyle w:val="s1"/>
        </w:rPr>
      </w:pPr>
      <w:r>
        <w:rPr>
          <w:rStyle w:val="s1"/>
          <w:u w:val="single"/>
        </w:rPr>
        <w:t>Thomas HILLE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31697A" w:rsidRDefault="0031697A" w:rsidP="0031697A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Attleborough</w:t>
      </w:r>
      <w:proofErr w:type="spellEnd"/>
      <w:r>
        <w:rPr>
          <w:rStyle w:val="s1"/>
        </w:rPr>
        <w:t>, Norfolk.</w:t>
      </w:r>
    </w:p>
    <w:p w:rsidR="0031697A" w:rsidRDefault="0031697A" w:rsidP="0031697A">
      <w:pPr>
        <w:rPr>
          <w:rStyle w:val="s1"/>
        </w:rPr>
      </w:pPr>
    </w:p>
    <w:p w:rsidR="0031697A" w:rsidRDefault="0031697A" w:rsidP="0031697A">
      <w:pPr>
        <w:rPr>
          <w:rStyle w:val="s1"/>
        </w:rPr>
      </w:pPr>
    </w:p>
    <w:p w:rsidR="0031697A" w:rsidRDefault="0031697A" w:rsidP="0031697A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31697A" w:rsidRDefault="0031697A" w:rsidP="0031697A">
      <w:pPr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122)</w:t>
      </w:r>
    </w:p>
    <w:p w:rsidR="0031697A" w:rsidRDefault="0031697A" w:rsidP="0031697A">
      <w:pPr>
        <w:rPr>
          <w:rStyle w:val="s1"/>
        </w:rPr>
      </w:pPr>
    </w:p>
    <w:p w:rsidR="0031697A" w:rsidRDefault="0031697A" w:rsidP="0031697A">
      <w:pPr>
        <w:rPr>
          <w:rStyle w:val="s1"/>
        </w:rPr>
      </w:pPr>
    </w:p>
    <w:p w:rsidR="0031697A" w:rsidRDefault="0031697A" w:rsidP="0031697A">
      <w:pPr>
        <w:rPr>
          <w:rStyle w:val="s1"/>
        </w:rPr>
      </w:pPr>
      <w:r>
        <w:rPr>
          <w:rStyle w:val="s1"/>
        </w:rPr>
        <w:t>14 March 2017</w:t>
      </w:r>
    </w:p>
    <w:p w:rsidR="006B2F86" w:rsidRPr="00E71FC3" w:rsidRDefault="003169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97A" w:rsidRDefault="0031697A" w:rsidP="00E71FC3">
      <w:r>
        <w:separator/>
      </w:r>
    </w:p>
  </w:endnote>
  <w:endnote w:type="continuationSeparator" w:id="0">
    <w:p w:rsidR="0031697A" w:rsidRDefault="003169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97A" w:rsidRDefault="0031697A" w:rsidP="00E71FC3">
      <w:r>
        <w:separator/>
      </w:r>
    </w:p>
  </w:footnote>
  <w:footnote w:type="continuationSeparator" w:id="0">
    <w:p w:rsidR="0031697A" w:rsidRDefault="003169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7A"/>
    <w:rsid w:val="001A7C09"/>
    <w:rsid w:val="0031697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5C779C-C944-4EEC-934E-15B8DFA4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69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31697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1697A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2017-04-20T21:09:00Z</dcterms:created>
  <dcterms:modified xsi:type="dcterms:W3CDTF">2017-04-20T21:09:00Z</dcterms:modified>
</cp:coreProperties>
</file>