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CDC" w:rsidRDefault="00490CDC" w:rsidP="00490CDC">
      <w:pPr>
        <w:pStyle w:val="NoSpacing"/>
      </w:pPr>
      <w:r>
        <w:rPr>
          <w:u w:val="single"/>
        </w:rPr>
        <w:t>Thomas HILLE</w:t>
      </w:r>
      <w:r>
        <w:t xml:space="preserve">    (fl.1466)</w:t>
      </w:r>
    </w:p>
    <w:p w:rsidR="00490CDC" w:rsidRDefault="00490CDC" w:rsidP="00490CDC">
      <w:pPr>
        <w:pStyle w:val="NoSpacing"/>
      </w:pPr>
      <w:proofErr w:type="gramStart"/>
      <w:r>
        <w:t>Clerk.</w:t>
      </w:r>
      <w:proofErr w:type="gramEnd"/>
    </w:p>
    <w:p w:rsidR="00490CDC" w:rsidRDefault="00490CDC" w:rsidP="00490CDC">
      <w:pPr>
        <w:pStyle w:val="NoSpacing"/>
      </w:pPr>
    </w:p>
    <w:p w:rsidR="00490CDC" w:rsidRDefault="00490CDC" w:rsidP="00490CDC">
      <w:pPr>
        <w:pStyle w:val="NoSpacing"/>
      </w:pPr>
    </w:p>
    <w:p w:rsidR="00490CDC" w:rsidRDefault="00490CDC" w:rsidP="00490CDC">
      <w:pPr>
        <w:pStyle w:val="NoSpacing"/>
      </w:pPr>
      <w:r>
        <w:t xml:space="preserve">  4 May1466</w:t>
      </w:r>
      <w:r>
        <w:tab/>
        <w:t xml:space="preserve">Settlement of the action taken by him and others against Thomas </w:t>
      </w:r>
      <w:proofErr w:type="spellStart"/>
      <w:r>
        <w:t>Snareston</w:t>
      </w:r>
      <w:proofErr w:type="spellEnd"/>
    </w:p>
    <w:p w:rsidR="00490CDC" w:rsidRDefault="00490CDC" w:rsidP="00490CD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Great </w:t>
      </w:r>
      <w:proofErr w:type="spellStart"/>
      <w:r>
        <w:t>Linford</w:t>
      </w:r>
      <w:proofErr w:type="spellEnd"/>
      <w:r>
        <w:t>(q.v.) and his wife, Margery(q.v.), deforciants of 33s 4d</w:t>
      </w:r>
    </w:p>
    <w:p w:rsidR="00490CDC" w:rsidRDefault="00490CDC" w:rsidP="00490CD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rent in Oxford.</w:t>
      </w:r>
    </w:p>
    <w:p w:rsidR="00490CDC" w:rsidRPr="00490CDC" w:rsidRDefault="00490CDC" w:rsidP="00490CDC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490CDC">
        <w:rPr>
          <w:sz w:val="22"/>
          <w:szCs w:val="22"/>
        </w:rPr>
        <w:t>(</w:t>
      </w:r>
      <w:hyperlink r:id="rId7" w:history="1">
        <w:r w:rsidRPr="00490CDC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490CDC">
        <w:rPr>
          <w:sz w:val="22"/>
          <w:szCs w:val="22"/>
        </w:rPr>
        <w:t>)</w:t>
      </w:r>
      <w:bookmarkEnd w:id="0"/>
    </w:p>
    <w:p w:rsidR="00490CDC" w:rsidRDefault="00490CDC" w:rsidP="00490CDC">
      <w:pPr>
        <w:pStyle w:val="NoSpacing"/>
      </w:pPr>
    </w:p>
    <w:p w:rsidR="00490CDC" w:rsidRDefault="00490CDC" w:rsidP="00490CDC">
      <w:pPr>
        <w:pStyle w:val="NoSpacing"/>
      </w:pPr>
    </w:p>
    <w:p w:rsidR="00490CDC" w:rsidRDefault="00490CDC" w:rsidP="00490CDC">
      <w:pPr>
        <w:pStyle w:val="NoSpacing"/>
      </w:pPr>
      <w:r>
        <w:t>1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CDC" w:rsidRDefault="00490CDC" w:rsidP="00920DE3">
      <w:pPr>
        <w:spacing w:after="0" w:line="240" w:lineRule="auto"/>
      </w:pPr>
      <w:r>
        <w:separator/>
      </w:r>
    </w:p>
  </w:endnote>
  <w:endnote w:type="continuationSeparator" w:id="0">
    <w:p w:rsidR="00490CDC" w:rsidRDefault="00490C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CDC" w:rsidRDefault="00490CDC" w:rsidP="00920DE3">
      <w:pPr>
        <w:spacing w:after="0" w:line="240" w:lineRule="auto"/>
      </w:pPr>
      <w:r>
        <w:separator/>
      </w:r>
    </w:p>
  </w:footnote>
  <w:footnote w:type="continuationSeparator" w:id="0">
    <w:p w:rsidR="00490CDC" w:rsidRDefault="00490C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DC"/>
    <w:rsid w:val="00120749"/>
    <w:rsid w:val="00490CD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0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90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2014-08-15T19:28:00Z</dcterms:created>
  <dcterms:modified xsi:type="dcterms:W3CDTF">2014-08-15T19:28:00Z</dcterms:modified>
</cp:coreProperties>
</file>