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36A" w:rsidRDefault="0061536A" w:rsidP="0061536A">
      <w:pPr>
        <w:pStyle w:val="NoSpacing"/>
      </w:pPr>
      <w:r>
        <w:rPr>
          <w:u w:val="single"/>
        </w:rPr>
        <w:t>Robert HILLE</w:t>
      </w:r>
      <w:r>
        <w:t xml:space="preserve">       (fl.1493)</w:t>
      </w:r>
    </w:p>
    <w:p w:rsidR="0061536A" w:rsidRDefault="0061536A" w:rsidP="0061536A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61536A" w:rsidRDefault="0061536A" w:rsidP="0061536A">
      <w:pPr>
        <w:pStyle w:val="NoSpacing"/>
      </w:pPr>
    </w:p>
    <w:p w:rsidR="0061536A" w:rsidRDefault="0061536A" w:rsidP="0061536A">
      <w:pPr>
        <w:pStyle w:val="NoSpacing"/>
      </w:pPr>
    </w:p>
    <w:p w:rsidR="0061536A" w:rsidRDefault="0061536A" w:rsidP="0061536A">
      <w:pPr>
        <w:pStyle w:val="NoSpacing"/>
      </w:pPr>
      <w:r>
        <w:tab/>
        <w:t>1493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p.246)</w:t>
      </w:r>
    </w:p>
    <w:p w:rsidR="0061536A" w:rsidRDefault="0061536A" w:rsidP="0061536A">
      <w:pPr>
        <w:pStyle w:val="NoSpacing"/>
      </w:pPr>
    </w:p>
    <w:p w:rsidR="0061536A" w:rsidRDefault="0061536A" w:rsidP="0061536A">
      <w:pPr>
        <w:pStyle w:val="NoSpacing"/>
      </w:pPr>
    </w:p>
    <w:p w:rsidR="0061536A" w:rsidRDefault="0061536A" w:rsidP="0061536A">
      <w:pPr>
        <w:pStyle w:val="NoSpacing"/>
      </w:pPr>
      <w:r>
        <w:t>26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36A" w:rsidRDefault="0061536A" w:rsidP="00920DE3">
      <w:pPr>
        <w:spacing w:after="0" w:line="240" w:lineRule="auto"/>
      </w:pPr>
      <w:r>
        <w:separator/>
      </w:r>
    </w:p>
  </w:endnote>
  <w:endnote w:type="continuationSeparator" w:id="0">
    <w:p w:rsidR="0061536A" w:rsidRDefault="0061536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36A" w:rsidRDefault="0061536A" w:rsidP="00920DE3">
      <w:pPr>
        <w:spacing w:after="0" w:line="240" w:lineRule="auto"/>
      </w:pPr>
      <w:r>
        <w:separator/>
      </w:r>
    </w:p>
  </w:footnote>
  <w:footnote w:type="continuationSeparator" w:id="0">
    <w:p w:rsidR="0061536A" w:rsidRDefault="0061536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36A"/>
    <w:rsid w:val="00120749"/>
    <w:rsid w:val="0061536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2015-01-09T21:21:00Z</dcterms:created>
  <dcterms:modified xsi:type="dcterms:W3CDTF">2015-01-09T21:22:00Z</dcterms:modified>
</cp:coreProperties>
</file>