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HILLE</w:t>
      </w:r>
      <w:r>
        <w:rPr>
          <w:rFonts w:ascii="Times New Roman" w:hAnsi="Times New Roman" w:cs="Times New Roman"/>
          <w:sz w:val="24"/>
          <w:szCs w:val="24"/>
        </w:rPr>
        <w:t xml:space="preserve">      (fl.1433)</w:t>
      </w: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que plura held into land of the late</w:t>
      </w: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Iwe(q.v.) in Cadbury, Devon.</w:t>
      </w: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24-121)</w:t>
      </w: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52A4" w:rsidRPr="003C52A4" w:rsidRDefault="003C52A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2016</w:t>
      </w:r>
      <w:bookmarkStart w:id="0" w:name="_GoBack"/>
      <w:bookmarkEnd w:id="0"/>
    </w:p>
    <w:sectPr w:rsidR="003C52A4" w:rsidRPr="003C52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2A4" w:rsidRDefault="003C52A4" w:rsidP="00E71FC3">
      <w:pPr>
        <w:spacing w:after="0" w:line="240" w:lineRule="auto"/>
      </w:pPr>
      <w:r>
        <w:separator/>
      </w:r>
    </w:p>
  </w:endnote>
  <w:endnote w:type="continuationSeparator" w:id="0">
    <w:p w:rsidR="003C52A4" w:rsidRDefault="003C52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2A4" w:rsidRDefault="003C52A4" w:rsidP="00E71FC3">
      <w:pPr>
        <w:spacing w:after="0" w:line="240" w:lineRule="auto"/>
      </w:pPr>
      <w:r>
        <w:separator/>
      </w:r>
    </w:p>
  </w:footnote>
  <w:footnote w:type="continuationSeparator" w:id="0">
    <w:p w:rsidR="003C52A4" w:rsidRDefault="003C52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2A4"/>
    <w:rsid w:val="003C52A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3642"/>
  <w15:chartTrackingRefBased/>
  <w15:docId w15:val="{5248B99D-474A-4251-A47C-B724B07E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2016-06-03T19:37:00Z</dcterms:created>
  <dcterms:modified xsi:type="dcterms:W3CDTF">2016-06-03T19:45:00Z</dcterms:modified>
</cp:coreProperties>
</file>