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23C1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5DF24B80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</w:p>
    <w:p w14:paraId="334743AB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</w:p>
    <w:p w14:paraId="4FFBCC9D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Somerset and Dorset.  (C.F.R. 1405-13 p.249)</w:t>
      </w:r>
    </w:p>
    <w:p w14:paraId="09E5868B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</w:p>
    <w:p w14:paraId="45673E5D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</w:p>
    <w:p w14:paraId="24D054A5" w14:textId="77777777" w:rsidR="006734E4" w:rsidRDefault="006734E4" w:rsidP="00673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2021</w:t>
      </w:r>
    </w:p>
    <w:p w14:paraId="32C159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1BE67" w14:textId="77777777" w:rsidR="006734E4" w:rsidRDefault="006734E4" w:rsidP="009139A6">
      <w:r>
        <w:separator/>
      </w:r>
    </w:p>
  </w:endnote>
  <w:endnote w:type="continuationSeparator" w:id="0">
    <w:p w14:paraId="470D0308" w14:textId="77777777" w:rsidR="006734E4" w:rsidRDefault="006734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C5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CA0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2A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BB29F" w14:textId="77777777" w:rsidR="006734E4" w:rsidRDefault="006734E4" w:rsidP="009139A6">
      <w:r>
        <w:separator/>
      </w:r>
    </w:p>
  </w:footnote>
  <w:footnote w:type="continuationSeparator" w:id="0">
    <w:p w14:paraId="5365AE41" w14:textId="77777777" w:rsidR="006734E4" w:rsidRDefault="006734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02E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1C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9DA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4E4"/>
    <w:rsid w:val="000666E0"/>
    <w:rsid w:val="002510B7"/>
    <w:rsid w:val="005C130B"/>
    <w:rsid w:val="006734E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47376"/>
  <w15:chartTrackingRefBased/>
  <w15:docId w15:val="{1D9E4E88-0C10-4AF6-8698-B421F62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4E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2021-08-01T20:57:00Z</dcterms:created>
  <dcterms:modified xsi:type="dcterms:W3CDTF">2021-08-01T20:57:00Z</dcterms:modified>
</cp:coreProperties>
</file>