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207" w:rsidRDefault="00B06207" w:rsidP="00B06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B06207" w:rsidRDefault="00B06207" w:rsidP="00B06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6207" w:rsidRDefault="00B06207" w:rsidP="00B06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6207" w:rsidRDefault="00B06207" w:rsidP="00B06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Thornbury, Gloucestershire,</w:t>
      </w:r>
    </w:p>
    <w:p w:rsidR="00B06207" w:rsidRDefault="00B06207" w:rsidP="00B06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Hugh Mortimer in Gloucestershire and the adjacent</w:t>
      </w:r>
    </w:p>
    <w:p w:rsidR="00B06207" w:rsidRDefault="00B06207" w:rsidP="00B06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March.</w:t>
      </w:r>
    </w:p>
    <w:p w:rsidR="00B06207" w:rsidRDefault="00B06207" w:rsidP="00B06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21-142)</w:t>
      </w:r>
    </w:p>
    <w:p w:rsidR="00B06207" w:rsidRDefault="00B06207" w:rsidP="00B06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6207" w:rsidRDefault="00B06207" w:rsidP="00B06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06207" w:rsidRDefault="00B06207" w:rsidP="00B06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  <w:bookmarkStart w:id="0" w:name="_GoBack"/>
      <w:bookmarkEnd w:id="0"/>
    </w:p>
    <w:sectPr w:rsidR="00DD5B8A" w:rsidRPr="00B062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207" w:rsidRDefault="00B06207" w:rsidP="00564E3C">
      <w:pPr>
        <w:spacing w:after="0" w:line="240" w:lineRule="auto"/>
      </w:pPr>
      <w:r>
        <w:separator/>
      </w:r>
    </w:p>
  </w:endnote>
  <w:endnote w:type="continuationSeparator" w:id="0">
    <w:p w:rsidR="00B06207" w:rsidRDefault="00B0620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06207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207" w:rsidRDefault="00B06207" w:rsidP="00564E3C">
      <w:pPr>
        <w:spacing w:after="0" w:line="240" w:lineRule="auto"/>
      </w:pPr>
      <w:r>
        <w:separator/>
      </w:r>
    </w:p>
  </w:footnote>
  <w:footnote w:type="continuationSeparator" w:id="0">
    <w:p w:rsidR="00B06207" w:rsidRDefault="00B0620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207"/>
    <w:rsid w:val="00372DC6"/>
    <w:rsid w:val="00564E3C"/>
    <w:rsid w:val="0064591D"/>
    <w:rsid w:val="00B0620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CD543"/>
  <w15:chartTrackingRefBased/>
  <w15:docId w15:val="{98ED3F1A-1D70-46FD-AF06-1C197A5B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2015-12-13T20:40:00Z</dcterms:created>
  <dcterms:modified xsi:type="dcterms:W3CDTF">2015-12-13T20:41:00Z</dcterms:modified>
</cp:coreProperties>
</file>