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467F4" w14:textId="5EA178F0" w:rsidR="00BA00AB" w:rsidRDefault="008A1A94" w:rsidP="009139A6">
      <w:pPr>
        <w:pStyle w:val="NoSpacing"/>
        <w:rPr>
          <w:rFonts w:cs="Times New Roman"/>
          <w:szCs w:val="24"/>
        </w:rPr>
      </w:pPr>
      <w:r>
        <w:rPr>
          <w:rFonts w:cs="Times New Roman"/>
          <w:szCs w:val="24"/>
          <w:u w:val="single"/>
        </w:rPr>
        <w:t>John atte HILLE</w:t>
      </w:r>
      <w:r>
        <w:rPr>
          <w:rFonts w:cs="Times New Roman"/>
          <w:szCs w:val="24"/>
        </w:rPr>
        <w:t xml:space="preserve">       (fl.1467-8)</w:t>
      </w:r>
    </w:p>
    <w:p w14:paraId="73A96D38" w14:textId="4F3EC9F3" w:rsidR="008A1A94" w:rsidRDefault="008A1A94" w:rsidP="009139A6">
      <w:pPr>
        <w:pStyle w:val="NoSpacing"/>
        <w:rPr>
          <w:rFonts w:cs="Times New Roman"/>
          <w:szCs w:val="24"/>
        </w:rPr>
      </w:pPr>
      <w:r>
        <w:rPr>
          <w:rFonts w:cs="Times New Roman"/>
          <w:szCs w:val="24"/>
        </w:rPr>
        <w:t>of London. Apprentice cutler.</w:t>
      </w:r>
    </w:p>
    <w:p w14:paraId="36D65EEC" w14:textId="59044FEF" w:rsidR="008A1A94" w:rsidRDefault="008A1A94" w:rsidP="009139A6">
      <w:pPr>
        <w:pStyle w:val="NoSpacing"/>
        <w:rPr>
          <w:rFonts w:cs="Times New Roman"/>
          <w:szCs w:val="24"/>
        </w:rPr>
      </w:pPr>
    </w:p>
    <w:p w14:paraId="157B799D" w14:textId="3CF54431" w:rsidR="008A1A94" w:rsidRDefault="008A1A94" w:rsidP="009139A6">
      <w:pPr>
        <w:pStyle w:val="NoSpacing"/>
        <w:rPr>
          <w:rFonts w:cs="Times New Roman"/>
          <w:szCs w:val="24"/>
        </w:rPr>
      </w:pPr>
    </w:p>
    <w:p w14:paraId="30C28C5B" w14:textId="648F607F" w:rsidR="008A1A94" w:rsidRDefault="008A1A94" w:rsidP="008A1A94">
      <w:pPr>
        <w:pStyle w:val="NoSpacing"/>
        <w:rPr>
          <w:rFonts w:cs="Times New Roman"/>
          <w:szCs w:val="24"/>
        </w:rPr>
      </w:pPr>
      <w:r>
        <w:rPr>
          <w:rFonts w:cs="Times New Roman"/>
          <w:szCs w:val="24"/>
        </w:rPr>
        <w:t xml:space="preserve">         1467-8</w:t>
      </w:r>
      <w:r>
        <w:rPr>
          <w:rFonts w:cs="Times New Roman"/>
          <w:szCs w:val="24"/>
        </w:rPr>
        <w:tab/>
        <w:t>He was apprentice of William Asser of London, cutler(q.v.).</w:t>
      </w:r>
    </w:p>
    <w:p w14:paraId="328F3A54" w14:textId="77777777" w:rsidR="008A1A94" w:rsidRDefault="008A1A94" w:rsidP="008A1A94">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p.360)</w:t>
      </w:r>
    </w:p>
    <w:p w14:paraId="3BBD75FE" w14:textId="4BCD2D93" w:rsidR="008A1A94" w:rsidRDefault="008A1A94" w:rsidP="008A1A94">
      <w:pPr>
        <w:pStyle w:val="NoSpacing"/>
        <w:rPr>
          <w:rFonts w:eastAsia="Times New Roman" w:cs="Times New Roman"/>
          <w:szCs w:val="24"/>
        </w:rPr>
      </w:pPr>
      <w:r>
        <w:rPr>
          <w:rFonts w:eastAsia="Times New Roman" w:cs="Times New Roman"/>
          <w:szCs w:val="24"/>
        </w:rPr>
        <w:t xml:space="preserve">        </w:t>
      </w:r>
    </w:p>
    <w:p w14:paraId="195A41E3" w14:textId="369E6101" w:rsidR="008A1A94" w:rsidRDefault="008A1A94" w:rsidP="008A1A94">
      <w:pPr>
        <w:pStyle w:val="NoSpacing"/>
        <w:rPr>
          <w:rFonts w:eastAsia="Times New Roman" w:cs="Times New Roman"/>
          <w:szCs w:val="24"/>
        </w:rPr>
      </w:pPr>
    </w:p>
    <w:p w14:paraId="74FC3E66" w14:textId="237A1527" w:rsidR="008A1A94" w:rsidRPr="003E743C" w:rsidRDefault="008A1A94" w:rsidP="008A1A94">
      <w:pPr>
        <w:pStyle w:val="NoSpacing"/>
        <w:rPr>
          <w:rFonts w:eastAsia="Times New Roman" w:cs="Times New Roman"/>
          <w:szCs w:val="24"/>
        </w:rPr>
      </w:pPr>
      <w:r>
        <w:rPr>
          <w:rFonts w:eastAsia="Times New Roman" w:cs="Times New Roman"/>
          <w:szCs w:val="24"/>
        </w:rPr>
        <w:t>9 February 2023</w:t>
      </w:r>
    </w:p>
    <w:p w14:paraId="03E5EA39" w14:textId="6E646411" w:rsidR="008A1A94" w:rsidRPr="008A1A94" w:rsidRDefault="008A1A94" w:rsidP="009139A6">
      <w:pPr>
        <w:pStyle w:val="NoSpacing"/>
        <w:rPr>
          <w:rFonts w:cs="Times New Roman"/>
          <w:szCs w:val="24"/>
        </w:rPr>
      </w:pPr>
    </w:p>
    <w:sectPr w:rsidR="008A1A94" w:rsidRPr="008A1A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7747" w14:textId="77777777" w:rsidR="008A1A94" w:rsidRDefault="008A1A94" w:rsidP="009139A6">
      <w:r>
        <w:separator/>
      </w:r>
    </w:p>
  </w:endnote>
  <w:endnote w:type="continuationSeparator" w:id="0">
    <w:p w14:paraId="332E19E9" w14:textId="77777777" w:rsidR="008A1A94" w:rsidRDefault="008A1A94"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5933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DEB04"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88EA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49A10" w14:textId="77777777" w:rsidR="008A1A94" w:rsidRDefault="008A1A94" w:rsidP="009139A6">
      <w:r>
        <w:separator/>
      </w:r>
    </w:p>
  </w:footnote>
  <w:footnote w:type="continuationSeparator" w:id="0">
    <w:p w14:paraId="41730404" w14:textId="77777777" w:rsidR="008A1A94" w:rsidRDefault="008A1A94"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F25E0"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438F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836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A94"/>
    <w:rsid w:val="000666E0"/>
    <w:rsid w:val="002510B7"/>
    <w:rsid w:val="005C130B"/>
    <w:rsid w:val="00826F5C"/>
    <w:rsid w:val="008A1A94"/>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18F71"/>
  <w15:chartTrackingRefBased/>
  <w15:docId w15:val="{592F3ED5-0778-4748-AF09-7743FCE0F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7</TotalTime>
  <Pages>1</Pages>
  <Words>54</Words>
  <Characters>312</Characters>
  <Application>Microsoft Office Word</Application>
  <DocSecurity>0</DocSecurity>
  <Lines>2</Lines>
  <Paragraphs>1</Paragraphs>
  <ScaleCrop>false</ScaleCrop>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2023-02-09T14:02:00Z</dcterms:created>
  <dcterms:modified xsi:type="dcterms:W3CDTF">2023-02-09T14:44:00Z</dcterms:modified>
</cp:coreProperties>
</file>