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860" w:rsidRDefault="00310860" w:rsidP="0031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Elias HILLE</w:t>
      </w:r>
      <w:r>
        <w:rPr>
          <w:rFonts w:ascii="Times New Roman" w:hAnsi="Times New Roman" w:cs="Times New Roman"/>
          <w:sz w:val="24"/>
          <w:szCs w:val="24"/>
        </w:rPr>
        <w:t xml:space="preserve">      (fl.1437)</w:t>
      </w:r>
    </w:p>
    <w:p w:rsidR="00310860" w:rsidRDefault="00310860" w:rsidP="0031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310860" w:rsidRDefault="00310860" w:rsidP="0031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860" w:rsidRDefault="00310860" w:rsidP="0031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860" w:rsidRDefault="00310860" w:rsidP="0031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Thomas Wythy(q.v.).    (“Exeter Freemen” p.49)</w:t>
      </w:r>
    </w:p>
    <w:p w:rsidR="00310860" w:rsidRDefault="00310860" w:rsidP="0031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860" w:rsidRDefault="00310860" w:rsidP="0031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860" w:rsidRDefault="00310860" w:rsidP="0031086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Mar.1437</w:t>
      </w:r>
      <w:r>
        <w:rPr>
          <w:rFonts w:ascii="Times New Roman" w:hAnsi="Times New Roman" w:cs="Times New Roman"/>
          <w:sz w:val="24"/>
          <w:szCs w:val="24"/>
        </w:rPr>
        <w:tab/>
        <w:t>He became a Freeman.   (ibid.)</w:t>
      </w:r>
    </w:p>
    <w:p w:rsidR="00310860" w:rsidRDefault="00310860" w:rsidP="0031086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10860" w:rsidRDefault="00310860" w:rsidP="0031086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10860" w:rsidRDefault="00310860" w:rsidP="0031086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December 2015</w:t>
      </w:r>
    </w:p>
    <w:p w:rsidR="00DD5B8A" w:rsidRPr="00082EA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DD5B8A" w:rsidRPr="00082E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EA1" w:rsidRDefault="00082EA1" w:rsidP="00564E3C">
      <w:pPr>
        <w:spacing w:after="0" w:line="240" w:lineRule="auto"/>
      </w:pPr>
      <w:r>
        <w:separator/>
      </w:r>
    </w:p>
  </w:endnote>
  <w:endnote w:type="continuationSeparator" w:id="0">
    <w:p w:rsidR="00082EA1" w:rsidRDefault="00082EA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82EA1">
      <w:rPr>
        <w:rFonts w:ascii="Times New Roman" w:hAnsi="Times New Roman" w:cs="Times New Roman"/>
        <w:noProof/>
        <w:sz w:val="24"/>
        <w:szCs w:val="24"/>
      </w:rPr>
      <w:t>17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EA1" w:rsidRDefault="00082EA1" w:rsidP="00564E3C">
      <w:pPr>
        <w:spacing w:after="0" w:line="240" w:lineRule="auto"/>
      </w:pPr>
      <w:r>
        <w:separator/>
      </w:r>
    </w:p>
  </w:footnote>
  <w:footnote w:type="continuationSeparator" w:id="0">
    <w:p w:rsidR="00082EA1" w:rsidRDefault="00082EA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EA1"/>
    <w:rsid w:val="00082EA1"/>
    <w:rsid w:val="0031086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A841B2-FC23-41AC-9FEC-09FD7924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276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2015-12-17T17:07:00Z</dcterms:created>
  <dcterms:modified xsi:type="dcterms:W3CDTF">2015-12-17T21:43:00Z</dcterms:modified>
</cp:coreProperties>
</file>