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F0486" w14:textId="7FB478EC" w:rsidR="001C75E0" w:rsidRDefault="001C75E0" w:rsidP="001C75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HILL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98FE886" w14:textId="229A5140" w:rsidR="001C75E0" w:rsidRDefault="001C75E0" w:rsidP="001C75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rape of Chichester.</w:t>
      </w:r>
    </w:p>
    <w:p w14:paraId="630D7F71" w14:textId="77777777" w:rsidR="001C75E0" w:rsidRDefault="001C75E0" w:rsidP="001C75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DEFF13" w14:textId="77777777" w:rsidR="001C75E0" w:rsidRDefault="001C75E0" w:rsidP="001C75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EC3A64" w14:textId="77777777" w:rsidR="001C75E0" w:rsidRDefault="001C75E0" w:rsidP="001C75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6188FAE6" w14:textId="5EEBB7C4" w:rsidR="001C75E0" w:rsidRDefault="001C75E0" w:rsidP="001C75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</w:t>
      </w:r>
      <w:r>
        <w:rPr>
          <w:rFonts w:ascii="Times New Roman" w:hAnsi="Times New Roman" w:cs="Times New Roman"/>
          <w:sz w:val="24"/>
          <w:szCs w:val="24"/>
        </w:rPr>
        <w:t xml:space="preserve"> Sussex.</w:t>
      </w:r>
    </w:p>
    <w:p w14:paraId="5F0E2AF6" w14:textId="77777777" w:rsidR="001C75E0" w:rsidRDefault="001C75E0" w:rsidP="001C75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3D92FE4D" w14:textId="77777777" w:rsidR="001C75E0" w:rsidRDefault="001C75E0" w:rsidP="001C75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32AF22" w14:textId="77777777" w:rsidR="001C75E0" w:rsidRDefault="001C75E0" w:rsidP="001C75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75790D" w14:textId="77777777" w:rsidR="001C75E0" w:rsidRPr="00680D2B" w:rsidRDefault="001C75E0" w:rsidP="001C75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154F0C1A" w14:textId="1FB1CF6D" w:rsidR="00BA00AB" w:rsidRPr="001C75E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C75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6236C" w14:textId="77777777" w:rsidR="001C75E0" w:rsidRDefault="001C75E0" w:rsidP="009139A6">
      <w:r>
        <w:separator/>
      </w:r>
    </w:p>
  </w:endnote>
  <w:endnote w:type="continuationSeparator" w:id="0">
    <w:p w14:paraId="2031020B" w14:textId="77777777" w:rsidR="001C75E0" w:rsidRDefault="001C75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1A5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319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EC7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FFC0B" w14:textId="77777777" w:rsidR="001C75E0" w:rsidRDefault="001C75E0" w:rsidP="009139A6">
      <w:r>
        <w:separator/>
      </w:r>
    </w:p>
  </w:footnote>
  <w:footnote w:type="continuationSeparator" w:id="0">
    <w:p w14:paraId="06E361CA" w14:textId="77777777" w:rsidR="001C75E0" w:rsidRDefault="001C75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9D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9A2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165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5E0"/>
    <w:rsid w:val="000666E0"/>
    <w:rsid w:val="001C75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C4626"/>
  <w15:chartTrackingRefBased/>
  <w15:docId w15:val="{2DA5D2EC-29E8-47AF-8502-97B7E962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2021-05-03T10:15:00Z</dcterms:created>
  <dcterms:modified xsi:type="dcterms:W3CDTF">2021-05-03T10:17:00Z</dcterms:modified>
</cp:coreProperties>
</file>