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E6C3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3F579571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1E0CD849" w14:textId="77777777" w:rsidR="00970935" w:rsidRDefault="00970935" w:rsidP="00970935">
      <w:pPr>
        <w:pStyle w:val="NoSpacing"/>
        <w:rPr>
          <w:rFonts w:cs="Times New Roman"/>
          <w:szCs w:val="24"/>
        </w:rPr>
      </w:pPr>
    </w:p>
    <w:p w14:paraId="6DD21FE4" w14:textId="77777777" w:rsidR="00970935" w:rsidRDefault="00970935" w:rsidP="00970935">
      <w:pPr>
        <w:pStyle w:val="NoSpacing"/>
        <w:rPr>
          <w:rFonts w:cs="Times New Roman"/>
          <w:szCs w:val="24"/>
        </w:rPr>
      </w:pPr>
    </w:p>
    <w:p w14:paraId="311E5096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 xml:space="preserve">William Large of London, pewterer(q.v.), brought a plaint of debt against </w:t>
      </w:r>
    </w:p>
    <w:p w14:paraId="73064D8D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53DA09DD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https://waalt.uh.edu/index.php/CP40/853</w:t>
        </w:r>
      </w:hyperlink>
      <w:r>
        <w:rPr>
          <w:rFonts w:cs="Times New Roman"/>
          <w:szCs w:val="24"/>
        </w:rPr>
        <w:t xml:space="preserve"> )</w:t>
      </w:r>
    </w:p>
    <w:p w14:paraId="6EB955FF" w14:textId="77777777" w:rsidR="00970935" w:rsidRDefault="00970935" w:rsidP="00970935">
      <w:pPr>
        <w:pStyle w:val="NoSpacing"/>
        <w:rPr>
          <w:rFonts w:cs="Times New Roman"/>
          <w:szCs w:val="24"/>
        </w:rPr>
      </w:pPr>
    </w:p>
    <w:p w14:paraId="57251B5C" w14:textId="77777777" w:rsidR="00970935" w:rsidRDefault="00970935" w:rsidP="00970935">
      <w:pPr>
        <w:pStyle w:val="NoSpacing"/>
        <w:rPr>
          <w:rFonts w:cs="Times New Roman"/>
          <w:szCs w:val="24"/>
        </w:rPr>
      </w:pPr>
    </w:p>
    <w:p w14:paraId="45977ED9" w14:textId="77777777" w:rsidR="00970935" w:rsidRDefault="00970935" w:rsidP="009709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559123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735E5" w14:textId="77777777" w:rsidR="00970935" w:rsidRDefault="00970935" w:rsidP="009139A6">
      <w:r>
        <w:separator/>
      </w:r>
    </w:p>
  </w:endnote>
  <w:endnote w:type="continuationSeparator" w:id="0">
    <w:p w14:paraId="3E72A835" w14:textId="77777777" w:rsidR="00970935" w:rsidRDefault="009709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A7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6B4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69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CC2AB" w14:textId="77777777" w:rsidR="00970935" w:rsidRDefault="00970935" w:rsidP="009139A6">
      <w:r>
        <w:separator/>
      </w:r>
    </w:p>
  </w:footnote>
  <w:footnote w:type="continuationSeparator" w:id="0">
    <w:p w14:paraId="7A2F9AC4" w14:textId="77777777" w:rsidR="00970935" w:rsidRDefault="009709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1B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6C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50A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35"/>
    <w:rsid w:val="000666E0"/>
    <w:rsid w:val="002510B7"/>
    <w:rsid w:val="005C130B"/>
    <w:rsid w:val="00826F5C"/>
    <w:rsid w:val="009139A6"/>
    <w:rsid w:val="009448BB"/>
    <w:rsid w:val="00947624"/>
    <w:rsid w:val="0097093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5570"/>
  <w15:chartTrackingRefBased/>
  <w15:docId w15:val="{AB3C4749-1111-4EAF-8D35-F4C711DB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09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2023-04-28T21:05:00Z</dcterms:created>
  <dcterms:modified xsi:type="dcterms:W3CDTF">2023-04-28T21:05:00Z</dcterms:modified>
</cp:coreProperties>
</file>