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8475A" w14:textId="77777777" w:rsidR="00882D0F" w:rsidRDefault="00882D0F" w:rsidP="00882D0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William HILL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 (fl.1417)</w:t>
      </w:r>
    </w:p>
    <w:p w14:paraId="2EF6152C" w14:textId="77777777" w:rsidR="00882D0F" w:rsidRDefault="00882D0F" w:rsidP="00882D0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31970BC8" w14:textId="77777777" w:rsidR="00882D0F" w:rsidRDefault="00882D0F" w:rsidP="00882D0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AABC67C" w14:textId="77777777" w:rsidR="00882D0F" w:rsidRDefault="00882D0F" w:rsidP="00882D0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AEA39D1" w14:textId="77777777" w:rsidR="00882D0F" w:rsidRDefault="00882D0F" w:rsidP="00882D0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06B8FEAA" w14:textId="77777777" w:rsidR="00882D0F" w:rsidRDefault="00882D0F" w:rsidP="00882D0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020E7D6E" w14:textId="77777777" w:rsidR="00882D0F" w:rsidRPr="00065994" w:rsidRDefault="00882D0F" w:rsidP="00882D0F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8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00EE84E2" w14:textId="77777777" w:rsidR="00882D0F" w:rsidRDefault="00882D0F" w:rsidP="00882D0F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596C941D" w14:textId="77777777" w:rsidR="00882D0F" w:rsidRDefault="00882D0F" w:rsidP="00882D0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57B0E59" w14:textId="77777777" w:rsidR="00882D0F" w:rsidRDefault="00882D0F" w:rsidP="00882D0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CE22FB1" w14:textId="77777777" w:rsidR="00882D0F" w:rsidRDefault="00882D0F" w:rsidP="00882D0F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23 February 2025</w:t>
      </w:r>
    </w:p>
    <w:p w14:paraId="3982606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D7E3C" w14:textId="77777777" w:rsidR="00882D0F" w:rsidRDefault="00882D0F" w:rsidP="009139A6">
      <w:r>
        <w:separator/>
      </w:r>
    </w:p>
  </w:endnote>
  <w:endnote w:type="continuationSeparator" w:id="0">
    <w:p w14:paraId="117D2797" w14:textId="77777777" w:rsidR="00882D0F" w:rsidRDefault="00882D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8F79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ADCD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FC37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E59B7" w14:textId="77777777" w:rsidR="00882D0F" w:rsidRDefault="00882D0F" w:rsidP="009139A6">
      <w:r>
        <w:separator/>
      </w:r>
    </w:p>
  </w:footnote>
  <w:footnote w:type="continuationSeparator" w:id="0">
    <w:p w14:paraId="2F74A14C" w14:textId="77777777" w:rsidR="00882D0F" w:rsidRDefault="00882D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8D1B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232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D364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D0F"/>
    <w:rsid w:val="000666E0"/>
    <w:rsid w:val="000A2E7A"/>
    <w:rsid w:val="00190DFA"/>
    <w:rsid w:val="002510B7"/>
    <w:rsid w:val="00270799"/>
    <w:rsid w:val="00357E4A"/>
    <w:rsid w:val="005C130B"/>
    <w:rsid w:val="007D0A72"/>
    <w:rsid w:val="00826F5C"/>
    <w:rsid w:val="00882D0F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9A9AA"/>
  <w15:chartTrackingRefBased/>
  <w15:docId w15:val="{F7646596-8B2C-4F22-A323-1B6175A92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2025-03-23T19:59:00Z</dcterms:created>
  <dcterms:modified xsi:type="dcterms:W3CDTF">2025-03-23T20:00:00Z</dcterms:modified>
</cp:coreProperties>
</file>