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3213" w14:textId="77777777" w:rsidR="00F23D02" w:rsidRDefault="00F23D02" w:rsidP="00F23D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6EEEC68" w14:textId="77777777" w:rsidR="00F23D02" w:rsidRDefault="00F23D02" w:rsidP="00F23D02">
      <w:pPr>
        <w:pStyle w:val="NoSpacing"/>
        <w:rPr>
          <w:rFonts w:cs="Times New Roman"/>
          <w:szCs w:val="24"/>
        </w:rPr>
      </w:pPr>
    </w:p>
    <w:p w14:paraId="16EFFBAB" w14:textId="77777777" w:rsidR="00F23D02" w:rsidRDefault="00F23D02" w:rsidP="00F23D02">
      <w:pPr>
        <w:pStyle w:val="NoSpacing"/>
        <w:rPr>
          <w:rFonts w:cs="Times New Roman"/>
          <w:szCs w:val="24"/>
        </w:rPr>
      </w:pPr>
    </w:p>
    <w:p w14:paraId="0F969735" w14:textId="77777777" w:rsidR="00F23D02" w:rsidRDefault="00F23D02" w:rsidP="00F23D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Appleby, Westmoreland,</w:t>
      </w:r>
    </w:p>
    <w:p w14:paraId="1F3375B1" w14:textId="77777777" w:rsidR="00F23D02" w:rsidRDefault="00F23D02" w:rsidP="00F23D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3E55CA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1436CBF0" w14:textId="77777777" w:rsidR="00F23D02" w:rsidRDefault="00F23D02" w:rsidP="00F23D0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53A785A" w14:textId="77777777" w:rsidR="00F23D02" w:rsidRDefault="00F23D02" w:rsidP="00F23D0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p.102)</w:t>
      </w:r>
    </w:p>
    <w:p w14:paraId="7F27D714" w14:textId="77777777" w:rsidR="00F23D02" w:rsidRDefault="00F23D02" w:rsidP="00F23D02">
      <w:pPr>
        <w:pStyle w:val="NoSpacing"/>
        <w:rPr>
          <w:rFonts w:eastAsia="Times New Roman" w:cs="Times New Roman"/>
          <w:szCs w:val="24"/>
        </w:rPr>
      </w:pPr>
    </w:p>
    <w:p w14:paraId="367317EC" w14:textId="77777777" w:rsidR="00F23D02" w:rsidRDefault="00F23D02" w:rsidP="00F23D02">
      <w:pPr>
        <w:pStyle w:val="NoSpacing"/>
        <w:rPr>
          <w:rFonts w:eastAsia="Times New Roman" w:cs="Times New Roman"/>
          <w:szCs w:val="24"/>
        </w:rPr>
      </w:pPr>
    </w:p>
    <w:p w14:paraId="786983BC" w14:textId="77777777" w:rsidR="00F23D02" w:rsidRDefault="00F23D02" w:rsidP="00F23D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July 2023</w:t>
      </w:r>
    </w:p>
    <w:p w14:paraId="3FC2F2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E25B2" w14:textId="77777777" w:rsidR="00F23D02" w:rsidRDefault="00F23D02" w:rsidP="009139A6">
      <w:r>
        <w:separator/>
      </w:r>
    </w:p>
  </w:endnote>
  <w:endnote w:type="continuationSeparator" w:id="0">
    <w:p w14:paraId="1F54A242" w14:textId="77777777" w:rsidR="00F23D02" w:rsidRDefault="00F23D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64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5B2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F83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36507" w14:textId="77777777" w:rsidR="00F23D02" w:rsidRDefault="00F23D02" w:rsidP="009139A6">
      <w:r>
        <w:separator/>
      </w:r>
    </w:p>
  </w:footnote>
  <w:footnote w:type="continuationSeparator" w:id="0">
    <w:p w14:paraId="61B2ABFE" w14:textId="77777777" w:rsidR="00F23D02" w:rsidRDefault="00F23D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95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9B4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352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0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3D0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01FE"/>
  <w15:chartTrackingRefBased/>
  <w15:docId w15:val="{DD3E0660-08EB-4710-AEFF-4C38A66D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2023-07-27T20:27:00Z</dcterms:created>
  <dcterms:modified xsi:type="dcterms:W3CDTF">2023-07-27T20:27:00Z</dcterms:modified>
</cp:coreProperties>
</file>