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13FDA" w14:textId="14C9F02D" w:rsidR="006B2F86" w:rsidRDefault="00420B76" w:rsidP="00E71FC3">
      <w:pPr>
        <w:pStyle w:val="NoSpacing"/>
      </w:pPr>
      <w:r>
        <w:rPr>
          <w:u w:val="single"/>
        </w:rPr>
        <w:t>William del HILL</w:t>
      </w:r>
      <w:r>
        <w:t xml:space="preserve">  </w:t>
      </w:r>
      <w:proofErr w:type="gramStart"/>
      <w:r>
        <w:t xml:space="preserve">   (</w:t>
      </w:r>
      <w:proofErr w:type="gramEnd"/>
      <w:r>
        <w:t>d.1475-9)</w:t>
      </w:r>
    </w:p>
    <w:p w14:paraId="220FB4B5" w14:textId="3183E882" w:rsidR="00420B76" w:rsidRDefault="00420B76" w:rsidP="00E71FC3">
      <w:pPr>
        <w:pStyle w:val="NoSpacing"/>
      </w:pPr>
      <w:r>
        <w:t>of York.</w:t>
      </w:r>
    </w:p>
    <w:p w14:paraId="2C7B90EE" w14:textId="1B73BBCD" w:rsidR="00420B76" w:rsidRDefault="00420B76" w:rsidP="00E71FC3">
      <w:pPr>
        <w:pStyle w:val="NoSpacing"/>
      </w:pPr>
    </w:p>
    <w:p w14:paraId="41F869EF" w14:textId="7204D415" w:rsidR="00420B76" w:rsidRDefault="00420B76" w:rsidP="00E71FC3">
      <w:pPr>
        <w:pStyle w:val="NoSpacing"/>
      </w:pPr>
    </w:p>
    <w:p w14:paraId="3E4916CD" w14:textId="1C6C3FF4" w:rsidR="00420B76" w:rsidRDefault="00420B76" w:rsidP="00E71FC3">
      <w:pPr>
        <w:pStyle w:val="NoSpacing"/>
      </w:pPr>
      <w:r>
        <w:t>18 Jan.1475</w:t>
      </w:r>
      <w:r>
        <w:tab/>
      </w:r>
      <w:r>
        <w:t>He made his Will.  (W.Y.R. p.85)</w:t>
      </w:r>
    </w:p>
    <w:p w14:paraId="68516567" w14:textId="77777777" w:rsidR="00420B76" w:rsidRDefault="00420B76" w:rsidP="00420B76">
      <w:pPr>
        <w:pStyle w:val="NoSpacing"/>
      </w:pPr>
      <w:r>
        <w:t>21 Oct.</w:t>
      </w:r>
      <w:r>
        <w:tab/>
        <w:t>1479</w:t>
      </w:r>
      <w:r>
        <w:tab/>
      </w:r>
      <w:r>
        <w:t>Probate of his Will.  (ibid.)</w:t>
      </w:r>
    </w:p>
    <w:p w14:paraId="15AC026D" w14:textId="77777777" w:rsidR="00420B76" w:rsidRDefault="00420B76" w:rsidP="00420B76">
      <w:pPr>
        <w:pStyle w:val="NoSpacing"/>
      </w:pPr>
    </w:p>
    <w:p w14:paraId="02E5D98E" w14:textId="77777777" w:rsidR="00420B76" w:rsidRDefault="00420B76" w:rsidP="00420B76">
      <w:pPr>
        <w:pStyle w:val="NoSpacing"/>
      </w:pPr>
    </w:p>
    <w:p w14:paraId="46D7DAC7" w14:textId="77777777" w:rsidR="00420B76" w:rsidRDefault="00420B76" w:rsidP="00420B76">
      <w:pPr>
        <w:pStyle w:val="NoSpacing"/>
      </w:pPr>
      <w:r>
        <w:t>22 July 2018</w:t>
      </w:r>
    </w:p>
    <w:p w14:paraId="7FDE4349" w14:textId="57F33DB6" w:rsidR="00420B76" w:rsidRPr="00420B76" w:rsidRDefault="00420B76" w:rsidP="00E71FC3">
      <w:pPr>
        <w:pStyle w:val="NoSpacing"/>
      </w:pPr>
      <w:bookmarkStart w:id="0" w:name="_GoBack"/>
      <w:bookmarkEnd w:id="0"/>
    </w:p>
    <w:sectPr w:rsidR="00420B76" w:rsidRPr="00420B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55785" w14:textId="77777777" w:rsidR="00420B76" w:rsidRDefault="00420B76" w:rsidP="00E71FC3">
      <w:pPr>
        <w:spacing w:after="0" w:line="240" w:lineRule="auto"/>
      </w:pPr>
      <w:r>
        <w:separator/>
      </w:r>
    </w:p>
  </w:endnote>
  <w:endnote w:type="continuationSeparator" w:id="0">
    <w:p w14:paraId="6AEDF2C4" w14:textId="77777777" w:rsidR="00420B76" w:rsidRDefault="00420B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EEB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0DB16" w14:textId="77777777" w:rsidR="00420B76" w:rsidRDefault="00420B76" w:rsidP="00E71FC3">
      <w:pPr>
        <w:spacing w:after="0" w:line="240" w:lineRule="auto"/>
      </w:pPr>
      <w:r>
        <w:separator/>
      </w:r>
    </w:p>
  </w:footnote>
  <w:footnote w:type="continuationSeparator" w:id="0">
    <w:p w14:paraId="2F69D98D" w14:textId="77777777" w:rsidR="00420B76" w:rsidRDefault="00420B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76"/>
    <w:rsid w:val="001A7C09"/>
    <w:rsid w:val="00420B7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0CB1"/>
  <w15:chartTrackingRefBased/>
  <w15:docId w15:val="{9D260D21-44DD-4CEC-8114-3F82E7C5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2018-07-22T20:47:00Z</dcterms:created>
  <dcterms:modified xsi:type="dcterms:W3CDTF">2018-07-22T20:51:00Z</dcterms:modified>
</cp:coreProperties>
</file>