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FDCF2" w14:textId="3A80206B" w:rsidR="006B2F86" w:rsidRDefault="00C84183" w:rsidP="00E71FC3">
      <w:pPr>
        <w:pStyle w:val="NoSpacing"/>
      </w:pPr>
      <w:r>
        <w:rPr>
          <w:u w:val="single"/>
        </w:rPr>
        <w:t>William del HILL</w:t>
      </w:r>
      <w:r>
        <w:t xml:space="preserve"> </w:t>
      </w:r>
      <w:proofErr w:type="gramStart"/>
      <w:r>
        <w:t xml:space="preserve">   (</w:t>
      </w:r>
      <w:proofErr w:type="gramEnd"/>
      <w:r>
        <w:t>d.1435-6)</w:t>
      </w:r>
    </w:p>
    <w:p w14:paraId="60688DF3" w14:textId="6D01C0D7" w:rsidR="00C84183" w:rsidRDefault="00C84183" w:rsidP="00E71FC3">
      <w:pPr>
        <w:pStyle w:val="NoSpacing"/>
      </w:pPr>
      <w:r>
        <w:t xml:space="preserve">Vicar of </w:t>
      </w:r>
      <w:proofErr w:type="spellStart"/>
      <w:r>
        <w:t>Kellington</w:t>
      </w:r>
      <w:proofErr w:type="spellEnd"/>
      <w:r>
        <w:t>, West Riding of Yorkshire.</w:t>
      </w:r>
    </w:p>
    <w:p w14:paraId="774FDCE2" w14:textId="4DD9AFC7" w:rsidR="00C84183" w:rsidRDefault="00C84183" w:rsidP="00E71FC3">
      <w:pPr>
        <w:pStyle w:val="NoSpacing"/>
      </w:pPr>
    </w:p>
    <w:p w14:paraId="333951DD" w14:textId="39066CB1" w:rsidR="00C84183" w:rsidRDefault="00C84183" w:rsidP="00E71FC3">
      <w:pPr>
        <w:pStyle w:val="NoSpacing"/>
      </w:pPr>
    </w:p>
    <w:p w14:paraId="4684A13C" w14:textId="7426C7E7" w:rsidR="00C84183" w:rsidRDefault="00C84183" w:rsidP="00E71FC3">
      <w:pPr>
        <w:pStyle w:val="NoSpacing"/>
      </w:pPr>
      <w:r>
        <w:t>28 Apr.1435</w:t>
      </w:r>
      <w:r>
        <w:tab/>
        <w:t>He made his Will.  (W.Y.R. p.85)</w:t>
      </w:r>
    </w:p>
    <w:p w14:paraId="0ECFCF20" w14:textId="2A3B41C9" w:rsidR="00C84183" w:rsidRDefault="00C84183" w:rsidP="00E71FC3">
      <w:pPr>
        <w:pStyle w:val="NoSpacing"/>
      </w:pPr>
      <w:r>
        <w:t>23 Feb.1436</w:t>
      </w:r>
      <w:r>
        <w:tab/>
        <w:t>Probate of his Will.  (ibid.)</w:t>
      </w:r>
    </w:p>
    <w:p w14:paraId="3E5797F5" w14:textId="416D66F9" w:rsidR="00C84183" w:rsidRDefault="00C84183" w:rsidP="00E71FC3">
      <w:pPr>
        <w:pStyle w:val="NoSpacing"/>
      </w:pPr>
    </w:p>
    <w:p w14:paraId="1D14378D" w14:textId="2BA3CE93" w:rsidR="00C84183" w:rsidRDefault="00C84183" w:rsidP="00E71FC3">
      <w:pPr>
        <w:pStyle w:val="NoSpacing"/>
      </w:pPr>
    </w:p>
    <w:p w14:paraId="4638B9A4" w14:textId="12531C34" w:rsidR="00C84183" w:rsidRPr="00C84183" w:rsidRDefault="00C84183" w:rsidP="00E71FC3">
      <w:pPr>
        <w:pStyle w:val="NoSpacing"/>
      </w:pPr>
      <w:r>
        <w:t>22 July 2018</w:t>
      </w:r>
      <w:bookmarkStart w:id="0" w:name="_GoBack"/>
      <w:bookmarkEnd w:id="0"/>
    </w:p>
    <w:sectPr w:rsidR="00C84183" w:rsidRPr="00C841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EAED8" w14:textId="77777777" w:rsidR="00C84183" w:rsidRDefault="00C84183" w:rsidP="00E71FC3">
      <w:pPr>
        <w:spacing w:after="0" w:line="240" w:lineRule="auto"/>
      </w:pPr>
      <w:r>
        <w:separator/>
      </w:r>
    </w:p>
  </w:endnote>
  <w:endnote w:type="continuationSeparator" w:id="0">
    <w:p w14:paraId="6BA6B750" w14:textId="77777777" w:rsidR="00C84183" w:rsidRDefault="00C841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EB8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DC3CF" w14:textId="77777777" w:rsidR="00C84183" w:rsidRDefault="00C84183" w:rsidP="00E71FC3">
      <w:pPr>
        <w:spacing w:after="0" w:line="240" w:lineRule="auto"/>
      </w:pPr>
      <w:r>
        <w:separator/>
      </w:r>
    </w:p>
  </w:footnote>
  <w:footnote w:type="continuationSeparator" w:id="0">
    <w:p w14:paraId="6A223649" w14:textId="77777777" w:rsidR="00C84183" w:rsidRDefault="00C841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83"/>
    <w:rsid w:val="001A7C09"/>
    <w:rsid w:val="00577BD5"/>
    <w:rsid w:val="00656CBA"/>
    <w:rsid w:val="006A1F77"/>
    <w:rsid w:val="00733BE7"/>
    <w:rsid w:val="00AB52E8"/>
    <w:rsid w:val="00B16D3F"/>
    <w:rsid w:val="00BB41AC"/>
    <w:rsid w:val="00C8418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CC13D"/>
  <w15:chartTrackingRefBased/>
  <w15:docId w15:val="{4C511433-5B31-4B13-8C20-1C5BFCCF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2018-07-22T20:29:00Z</dcterms:created>
  <dcterms:modified xsi:type="dcterms:W3CDTF">2018-07-22T20:33:00Z</dcterms:modified>
</cp:coreProperties>
</file>