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HILL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fl.1432) </w:t>
      </w: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holdings of the late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Plumpton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24-6)</w:t>
      </w: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E61B3" w:rsidRDefault="00EE61B3" w:rsidP="00EE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  <w:bookmarkStart w:id="0" w:name="_GoBack"/>
      <w:bookmarkEnd w:id="0"/>
    </w:p>
    <w:sectPr w:rsidR="00DD5B8A" w:rsidRPr="00EE61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1B3" w:rsidRDefault="00EE61B3" w:rsidP="00564E3C">
      <w:pPr>
        <w:spacing w:after="0" w:line="240" w:lineRule="auto"/>
      </w:pPr>
      <w:r>
        <w:separator/>
      </w:r>
    </w:p>
  </w:endnote>
  <w:endnote w:type="continuationSeparator" w:id="0">
    <w:p w:rsidR="00EE61B3" w:rsidRDefault="00EE61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61B3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1B3" w:rsidRDefault="00EE61B3" w:rsidP="00564E3C">
      <w:pPr>
        <w:spacing w:after="0" w:line="240" w:lineRule="auto"/>
      </w:pPr>
      <w:r>
        <w:separator/>
      </w:r>
    </w:p>
  </w:footnote>
  <w:footnote w:type="continuationSeparator" w:id="0">
    <w:p w:rsidR="00EE61B3" w:rsidRDefault="00EE61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B3"/>
    <w:rsid w:val="00372DC6"/>
    <w:rsid w:val="00564E3C"/>
    <w:rsid w:val="0064591D"/>
    <w:rsid w:val="00DD5B8A"/>
    <w:rsid w:val="00EB41B8"/>
    <w:rsid w:val="00EE61B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46A2F"/>
  <w15:chartTrackingRefBased/>
  <w15:docId w15:val="{76CFFA4D-5175-4DEF-9204-77EE1A07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2015-12-29T20:39:00Z</dcterms:created>
  <dcterms:modified xsi:type="dcterms:W3CDTF">2015-12-29T20:39:00Z</dcterms:modified>
</cp:coreProperties>
</file>