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E98" w:rsidRDefault="00B23E98" w:rsidP="00B23E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del 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B23E98" w:rsidRDefault="00B23E98" w:rsidP="00B23E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3E98" w:rsidRDefault="00B23E98" w:rsidP="00B23E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3E98" w:rsidRDefault="00B23E98" w:rsidP="00B23E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York Castle into lands</w:t>
      </w:r>
    </w:p>
    <w:p w:rsidR="00B23E98" w:rsidRDefault="00B23E98" w:rsidP="00B23E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Henry Percy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23E98" w:rsidRDefault="00B23E98" w:rsidP="00B23E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24-61)</w:t>
      </w:r>
    </w:p>
    <w:p w:rsidR="00B23E98" w:rsidRDefault="00B23E98" w:rsidP="00B23E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3E98" w:rsidRDefault="00B23E98" w:rsidP="00B23E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23E98" w:rsidRDefault="00B23E98" w:rsidP="00B23E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  <w:bookmarkStart w:id="0" w:name="_GoBack"/>
      <w:bookmarkEnd w:id="0"/>
    </w:p>
    <w:sectPr w:rsidR="006B2F86" w:rsidRPr="00B23E9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E98" w:rsidRDefault="00B23E98" w:rsidP="00E71FC3">
      <w:pPr>
        <w:spacing w:after="0" w:line="240" w:lineRule="auto"/>
      </w:pPr>
      <w:r>
        <w:separator/>
      </w:r>
    </w:p>
  </w:endnote>
  <w:endnote w:type="continuationSeparator" w:id="0">
    <w:p w:rsidR="00B23E98" w:rsidRDefault="00B23E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E98" w:rsidRDefault="00B23E98" w:rsidP="00E71FC3">
      <w:pPr>
        <w:spacing w:after="0" w:line="240" w:lineRule="auto"/>
      </w:pPr>
      <w:r>
        <w:separator/>
      </w:r>
    </w:p>
  </w:footnote>
  <w:footnote w:type="continuationSeparator" w:id="0">
    <w:p w:rsidR="00B23E98" w:rsidRDefault="00B23E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E98"/>
    <w:rsid w:val="00AB52E8"/>
    <w:rsid w:val="00B16D3F"/>
    <w:rsid w:val="00B23E9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3873C"/>
  <w15:chartTrackingRefBased/>
  <w15:docId w15:val="{8E014A81-9D79-4AE5-9081-4527DBB2C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2016-03-14T17:11:00Z</dcterms:created>
  <dcterms:modified xsi:type="dcterms:W3CDTF">2016-03-14T17:11:00Z</dcterms:modified>
</cp:coreProperties>
</file>