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C2901" w14:textId="18272760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othe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11E3EA8" w14:textId="4CB31A03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Hinkley.</w:t>
      </w:r>
    </w:p>
    <w:p w14:paraId="543DCB93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7B9CA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5F7018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485C3045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Leicestershire,</w:t>
      </w:r>
    </w:p>
    <w:p w14:paraId="13B4A1F5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 for Leicester.</w:t>
      </w:r>
    </w:p>
    <w:p w14:paraId="13B5F425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663F580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E02F9" w14:textId="77777777" w:rsidR="0067571E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4CB46" w14:textId="77777777" w:rsidR="0067571E" w:rsidRPr="00680D2B" w:rsidRDefault="0067571E" w:rsidP="006757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50FC0CA1" w14:textId="7D06F479" w:rsidR="00BA00AB" w:rsidRPr="0067571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757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62780" w14:textId="77777777" w:rsidR="0067571E" w:rsidRDefault="0067571E" w:rsidP="009139A6">
      <w:r>
        <w:separator/>
      </w:r>
    </w:p>
  </w:endnote>
  <w:endnote w:type="continuationSeparator" w:id="0">
    <w:p w14:paraId="2E0501E4" w14:textId="77777777" w:rsidR="0067571E" w:rsidRDefault="006757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943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173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4C0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D5247" w14:textId="77777777" w:rsidR="0067571E" w:rsidRDefault="0067571E" w:rsidP="009139A6">
      <w:r>
        <w:separator/>
      </w:r>
    </w:p>
  </w:footnote>
  <w:footnote w:type="continuationSeparator" w:id="0">
    <w:p w14:paraId="7ACB02BA" w14:textId="77777777" w:rsidR="0067571E" w:rsidRDefault="006757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24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2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0F7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1E"/>
    <w:rsid w:val="000666E0"/>
    <w:rsid w:val="002510B7"/>
    <w:rsid w:val="005C130B"/>
    <w:rsid w:val="0067571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AEDC"/>
  <w15:chartTrackingRefBased/>
  <w15:docId w15:val="{E2EE25A8-6AFD-46FE-9B4B-FED21E13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2021-05-03T20:10:00Z</dcterms:created>
  <dcterms:modified xsi:type="dcterms:W3CDTF">2021-05-03T20:12:00Z</dcterms:modified>
</cp:coreProperties>
</file>