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C836B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fl.1453)</w:t>
      </w:r>
    </w:p>
    <w:p w14:paraId="153A5F57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Westenhanger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7B683A4F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891E142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7B84DB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0A4A446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73EB552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BBEE4DB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5E713C" w14:textId="77777777" w:rsidR="00204937" w:rsidRDefault="00204937" w:rsidP="0020493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55C9B2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B89EE" w14:textId="77777777" w:rsidR="00204937" w:rsidRDefault="00204937" w:rsidP="009139A6">
      <w:r>
        <w:separator/>
      </w:r>
    </w:p>
  </w:endnote>
  <w:endnote w:type="continuationSeparator" w:id="0">
    <w:p w14:paraId="73096ECC" w14:textId="77777777" w:rsidR="00204937" w:rsidRDefault="002049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F70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90C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59F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23457" w14:textId="77777777" w:rsidR="00204937" w:rsidRDefault="00204937" w:rsidP="009139A6">
      <w:r>
        <w:separator/>
      </w:r>
    </w:p>
  </w:footnote>
  <w:footnote w:type="continuationSeparator" w:id="0">
    <w:p w14:paraId="0944767D" w14:textId="77777777" w:rsidR="00204937" w:rsidRDefault="002049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42A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716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6C7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937"/>
    <w:rsid w:val="000666E0"/>
    <w:rsid w:val="0020493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C7553"/>
  <w15:chartTrackingRefBased/>
  <w15:docId w15:val="{343569FA-B433-42AD-9EA6-76D7540D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049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2022-06-10T16:32:00Z</dcterms:created>
  <dcterms:modified xsi:type="dcterms:W3CDTF">2022-06-10T16:32:00Z</dcterms:modified>
</cp:coreProperties>
</file>