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61656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HILL</w:t>
      </w: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C83C367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“</w:t>
      </w:r>
      <w:proofErr w:type="spellStart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Strenen</w:t>
      </w:r>
      <w:proofErr w:type="spellEnd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” (most probably Scriven), West Riding of </w:t>
      </w:r>
      <w:proofErr w:type="spellStart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Yokrshire</w:t>
      </w:r>
      <w:proofErr w:type="spellEnd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35EBF7F2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93DB3A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4E1185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Leventhorp</w:t>
      </w:r>
      <w:proofErr w:type="spellEnd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</w:t>
      </w:r>
    </w:p>
    <w:p w14:paraId="1D02DFCE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Unknown Staveley(q.v.) and Robert </w:t>
      </w:r>
      <w:proofErr w:type="spellStart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Broket</w:t>
      </w:r>
      <w:proofErr w:type="spellEnd"/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Scriven(q.v.).</w:t>
      </w:r>
    </w:p>
    <w:p w14:paraId="12509610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10039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310039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899AE71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AC5FB97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851C831" w14:textId="77777777" w:rsidR="00310039" w:rsidRPr="00310039" w:rsidRDefault="00310039" w:rsidP="0031003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1003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August 2021</w:t>
      </w:r>
    </w:p>
    <w:p w14:paraId="24F2189D" w14:textId="77777777" w:rsidR="00BA00AB" w:rsidRPr="0031003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10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6A3AC" w14:textId="77777777" w:rsidR="00310039" w:rsidRDefault="00310039" w:rsidP="009139A6">
      <w:r>
        <w:separator/>
      </w:r>
    </w:p>
  </w:endnote>
  <w:endnote w:type="continuationSeparator" w:id="0">
    <w:p w14:paraId="0E104A17" w14:textId="77777777" w:rsidR="00310039" w:rsidRDefault="003100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B09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31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96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119A" w14:textId="77777777" w:rsidR="00310039" w:rsidRDefault="00310039" w:rsidP="009139A6">
      <w:r>
        <w:separator/>
      </w:r>
    </w:p>
  </w:footnote>
  <w:footnote w:type="continuationSeparator" w:id="0">
    <w:p w14:paraId="02D6556F" w14:textId="77777777" w:rsidR="00310039" w:rsidRDefault="003100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2A1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C7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4A8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39"/>
    <w:rsid w:val="000666E0"/>
    <w:rsid w:val="002510B7"/>
    <w:rsid w:val="0031003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B80FA"/>
  <w15:chartTrackingRefBased/>
  <w15:docId w15:val="{FC24A08C-3F96-40D5-9B47-A6A75195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00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2021-10-02T20:16:00Z</dcterms:created>
  <dcterms:modified xsi:type="dcterms:W3CDTF">2021-10-02T20:17:00Z</dcterms:modified>
</cp:coreProperties>
</file>