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98C79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36EDF4A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78F1DA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E2F51D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Staffordshire.</w:t>
      </w:r>
    </w:p>
    <w:p w14:paraId="76E226DC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5CF9B125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0DAF95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15CA7D" w14:textId="77777777" w:rsidR="00DC1FC9" w:rsidRDefault="00DC1FC9" w:rsidP="00DC1F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2D2FBD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EC090" w14:textId="77777777" w:rsidR="0037175F" w:rsidRDefault="0037175F" w:rsidP="009139A6">
      <w:r>
        <w:separator/>
      </w:r>
    </w:p>
  </w:endnote>
  <w:endnote w:type="continuationSeparator" w:id="0">
    <w:p w14:paraId="64DD7064" w14:textId="77777777" w:rsidR="0037175F" w:rsidRDefault="003717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373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B6FD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73C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BF44C" w14:textId="77777777" w:rsidR="0037175F" w:rsidRDefault="0037175F" w:rsidP="009139A6">
      <w:r>
        <w:separator/>
      </w:r>
    </w:p>
  </w:footnote>
  <w:footnote w:type="continuationSeparator" w:id="0">
    <w:p w14:paraId="7B0B1B42" w14:textId="77777777" w:rsidR="0037175F" w:rsidRDefault="003717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8E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90C2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2DD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FC9"/>
    <w:rsid w:val="000666E0"/>
    <w:rsid w:val="002510B7"/>
    <w:rsid w:val="0037175F"/>
    <w:rsid w:val="005C130B"/>
    <w:rsid w:val="00826F5C"/>
    <w:rsid w:val="009139A6"/>
    <w:rsid w:val="009448BB"/>
    <w:rsid w:val="00A3176C"/>
    <w:rsid w:val="00AE65F8"/>
    <w:rsid w:val="00BA00AB"/>
    <w:rsid w:val="00CB4ED9"/>
    <w:rsid w:val="00DC1FC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B59A3"/>
  <w15:chartTrackingRefBased/>
  <w15:docId w15:val="{38C05F0B-E837-440C-BD66-7049E89D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FC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2021-05-01T20:44:00Z</dcterms:created>
  <dcterms:modified xsi:type="dcterms:W3CDTF">2021-05-01T20:44:00Z</dcterms:modified>
</cp:coreProperties>
</file>