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HILL (HILLES)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Wyke, Essex. Clerk.</w:t>
      </w: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Robert Martyn(q.v.) brought a plaint of debt against him.</w:t>
      </w: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E49" w:rsidRDefault="005A4E49" w:rsidP="005A4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E49" w:rsidRDefault="005A4E49" w:rsidP="00564E3C">
      <w:pPr>
        <w:spacing w:after="0" w:line="240" w:lineRule="auto"/>
      </w:pPr>
      <w:r>
        <w:separator/>
      </w:r>
    </w:p>
  </w:endnote>
  <w:endnote w:type="continuationSeparator" w:id="0">
    <w:p w:rsidR="005A4E49" w:rsidRDefault="005A4E4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4E49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E49" w:rsidRDefault="005A4E49" w:rsidP="00564E3C">
      <w:pPr>
        <w:spacing w:after="0" w:line="240" w:lineRule="auto"/>
      </w:pPr>
      <w:r>
        <w:separator/>
      </w:r>
    </w:p>
  </w:footnote>
  <w:footnote w:type="continuationSeparator" w:id="0">
    <w:p w:rsidR="005A4E49" w:rsidRDefault="005A4E4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49"/>
    <w:rsid w:val="00372DC6"/>
    <w:rsid w:val="00564E3C"/>
    <w:rsid w:val="005A4E49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C41B88-C1C9-41F9-95FD-C439B46FA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A4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2015-12-15T19:42:00Z</dcterms:created>
  <dcterms:modified xsi:type="dcterms:W3CDTF">2015-12-15T19:43:00Z</dcterms:modified>
</cp:coreProperties>
</file>