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6C3BD" w14:textId="77777777" w:rsidR="005100D4" w:rsidRDefault="005100D4" w:rsidP="00510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HILL</w:t>
      </w:r>
      <w:r>
        <w:rPr>
          <w:rFonts w:ascii="Times New Roman" w:hAnsi="Times New Roman" w:cs="Times New Roman"/>
        </w:rPr>
        <w:t xml:space="preserve">      (fl.1483)</w:t>
      </w:r>
    </w:p>
    <w:p w14:paraId="44601316" w14:textId="77777777" w:rsidR="005100D4" w:rsidRDefault="005100D4" w:rsidP="00510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Southwick, Hampshire. Husbandman.</w:t>
      </w:r>
    </w:p>
    <w:p w14:paraId="34C8FC46" w14:textId="77777777" w:rsidR="005100D4" w:rsidRDefault="005100D4" w:rsidP="005100D4">
      <w:pPr>
        <w:rPr>
          <w:rFonts w:ascii="Times New Roman" w:hAnsi="Times New Roman" w:cs="Times New Roman"/>
        </w:rPr>
      </w:pPr>
    </w:p>
    <w:p w14:paraId="1D82D5A2" w14:textId="77777777" w:rsidR="005100D4" w:rsidRDefault="005100D4" w:rsidP="005100D4">
      <w:pPr>
        <w:rPr>
          <w:rFonts w:ascii="Times New Roman" w:hAnsi="Times New Roman" w:cs="Times New Roman"/>
        </w:rPr>
      </w:pPr>
    </w:p>
    <w:p w14:paraId="3F4A7747" w14:textId="77777777" w:rsidR="005100D4" w:rsidRDefault="005100D4" w:rsidP="00510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Clobek</w:t>
      </w:r>
      <w:proofErr w:type="spellEnd"/>
      <w:r>
        <w:rPr>
          <w:rFonts w:ascii="Times New Roman" w:hAnsi="Times New Roman" w:cs="Times New Roman"/>
        </w:rPr>
        <w:t>(q.v.) brought a plaint of trespass and taking animals against</w:t>
      </w:r>
    </w:p>
    <w:p w14:paraId="26CEA6F3" w14:textId="77777777" w:rsidR="005100D4" w:rsidRDefault="005100D4" w:rsidP="00510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nine others.</w:t>
      </w:r>
    </w:p>
    <w:p w14:paraId="60E78F0B" w14:textId="77777777" w:rsidR="005100D4" w:rsidRDefault="005100D4" w:rsidP="00510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E677FE0" w14:textId="77777777" w:rsidR="005100D4" w:rsidRDefault="005100D4" w:rsidP="005100D4">
      <w:pPr>
        <w:rPr>
          <w:rFonts w:ascii="Times New Roman" w:hAnsi="Times New Roman" w:cs="Times New Roman"/>
        </w:rPr>
      </w:pPr>
    </w:p>
    <w:p w14:paraId="53A176E9" w14:textId="77777777" w:rsidR="005100D4" w:rsidRDefault="005100D4" w:rsidP="005100D4">
      <w:pPr>
        <w:rPr>
          <w:rFonts w:ascii="Times New Roman" w:hAnsi="Times New Roman" w:cs="Times New Roman"/>
        </w:rPr>
      </w:pPr>
    </w:p>
    <w:p w14:paraId="745BADDF" w14:textId="77777777" w:rsidR="005100D4" w:rsidRDefault="005100D4" w:rsidP="00510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2019</w:t>
      </w:r>
    </w:p>
    <w:p w14:paraId="658E0931" w14:textId="77777777" w:rsidR="006B2F86" w:rsidRPr="00E71FC3" w:rsidRDefault="005100D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218CE" w14:textId="77777777" w:rsidR="005100D4" w:rsidRDefault="005100D4" w:rsidP="00E71FC3">
      <w:r>
        <w:separator/>
      </w:r>
    </w:p>
  </w:endnote>
  <w:endnote w:type="continuationSeparator" w:id="0">
    <w:p w14:paraId="36A29F34" w14:textId="77777777" w:rsidR="005100D4" w:rsidRDefault="005100D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20C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3970D" w14:textId="77777777" w:rsidR="005100D4" w:rsidRDefault="005100D4" w:rsidP="00E71FC3">
      <w:r>
        <w:separator/>
      </w:r>
    </w:p>
  </w:footnote>
  <w:footnote w:type="continuationSeparator" w:id="0">
    <w:p w14:paraId="6C2EE97F" w14:textId="77777777" w:rsidR="005100D4" w:rsidRDefault="005100D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0D4"/>
    <w:rsid w:val="001A7C09"/>
    <w:rsid w:val="005100D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AAE3E"/>
  <w15:chartTrackingRefBased/>
  <w15:docId w15:val="{C27BE5DA-ADDF-4F8A-A7F3-F74A59DDE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0D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2019-07-24T20:20:00Z</dcterms:created>
  <dcterms:modified xsi:type="dcterms:W3CDTF">2019-07-24T20:21:00Z</dcterms:modified>
</cp:coreProperties>
</file>