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53CE9" w14:textId="77777777" w:rsidR="00F96C34" w:rsidRDefault="00F96C34" w:rsidP="00F96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HILL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01E7DF9" w14:textId="77777777" w:rsidR="00F96C34" w:rsidRDefault="00F96C34" w:rsidP="00F96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Hill. Husbandman.</w:t>
      </w:r>
    </w:p>
    <w:p w14:paraId="5CD3B6A9" w14:textId="77777777" w:rsidR="00F96C34" w:rsidRDefault="00F96C34" w:rsidP="00F96C34">
      <w:pPr>
        <w:pStyle w:val="NoSpacing"/>
        <w:rPr>
          <w:rFonts w:cs="Times New Roman"/>
          <w:szCs w:val="24"/>
        </w:rPr>
      </w:pPr>
    </w:p>
    <w:p w14:paraId="41135F51" w14:textId="77777777" w:rsidR="00F96C34" w:rsidRDefault="00F96C34" w:rsidP="00F96C34">
      <w:pPr>
        <w:pStyle w:val="NoSpacing"/>
        <w:rPr>
          <w:rFonts w:cs="Times New Roman"/>
          <w:szCs w:val="24"/>
        </w:rPr>
      </w:pPr>
    </w:p>
    <w:p w14:paraId="1F3C6BD0" w14:textId="77777777" w:rsidR="00F96C34" w:rsidRDefault="00F96C34" w:rsidP="00F96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Richard Revell of Derbyshire(q.v.) brought a plaint of forcible entry against </w:t>
      </w:r>
    </w:p>
    <w:p w14:paraId="6C00C5AE" w14:textId="77777777" w:rsidR="00F96C34" w:rsidRDefault="00F96C34" w:rsidP="00F96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Joan Hill(q.v.).</w:t>
      </w:r>
    </w:p>
    <w:p w14:paraId="74AC8A1C" w14:textId="77777777" w:rsidR="00F96C34" w:rsidRDefault="00F96C34" w:rsidP="00F96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A3B5593" w14:textId="77777777" w:rsidR="00F96C34" w:rsidRDefault="00F96C34" w:rsidP="00F96C34">
      <w:pPr>
        <w:pStyle w:val="NoSpacing"/>
        <w:rPr>
          <w:rFonts w:cs="Times New Roman"/>
          <w:szCs w:val="24"/>
        </w:rPr>
      </w:pPr>
    </w:p>
    <w:p w14:paraId="714EB68D" w14:textId="77777777" w:rsidR="00F96C34" w:rsidRDefault="00F96C34" w:rsidP="00F96C34">
      <w:pPr>
        <w:pStyle w:val="NoSpacing"/>
        <w:rPr>
          <w:rFonts w:cs="Times New Roman"/>
          <w:szCs w:val="24"/>
        </w:rPr>
      </w:pPr>
    </w:p>
    <w:p w14:paraId="73BE2A5E" w14:textId="77777777" w:rsidR="00F96C34" w:rsidRDefault="00F96C34" w:rsidP="00F96C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5917F9B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22DA3" w14:textId="77777777" w:rsidR="00F96C34" w:rsidRDefault="00F96C34" w:rsidP="009139A6">
      <w:r>
        <w:separator/>
      </w:r>
    </w:p>
  </w:endnote>
  <w:endnote w:type="continuationSeparator" w:id="0">
    <w:p w14:paraId="22179497" w14:textId="77777777" w:rsidR="00F96C34" w:rsidRDefault="00F96C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10A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FB7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FF3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43FF2" w14:textId="77777777" w:rsidR="00F96C34" w:rsidRDefault="00F96C34" w:rsidP="009139A6">
      <w:r>
        <w:separator/>
      </w:r>
    </w:p>
  </w:footnote>
  <w:footnote w:type="continuationSeparator" w:id="0">
    <w:p w14:paraId="1B644CBC" w14:textId="77777777" w:rsidR="00F96C34" w:rsidRDefault="00F96C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E7C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B8D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498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C3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9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810A6"/>
  <w15:chartTrackingRefBased/>
  <w15:docId w15:val="{B613E5DE-AD7D-4E0A-916D-AFD4741E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96C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2023-10-21T16:30:00Z</dcterms:created>
  <dcterms:modified xsi:type="dcterms:W3CDTF">2023-10-21T16:30:00Z</dcterms:modified>
</cp:coreProperties>
</file>