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ACB206" w14:textId="77777777" w:rsidR="001B5B00" w:rsidRDefault="001B5B00" w:rsidP="001B5B00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Richard HILL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 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273660A8" w14:textId="77777777" w:rsidR="001B5B00" w:rsidRDefault="001B5B00" w:rsidP="001B5B00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6C26C3A7" w14:textId="77777777" w:rsidR="001B5B00" w:rsidRDefault="001B5B00" w:rsidP="001B5B00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262CC778" w14:textId="77777777" w:rsidR="001B5B00" w:rsidRDefault="001B5B00" w:rsidP="001B5B00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He, Thomas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Hexte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(q.v.), William Martyn(q.v.) and William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Taillour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(q.v.),</w:t>
      </w:r>
    </w:p>
    <w:p w14:paraId="1EED0C5B" w14:textId="77777777" w:rsidR="001B5B00" w:rsidRDefault="001B5B00" w:rsidP="001B5B00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as the executors of John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Mohun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(q.v.), made a plaint of debt against William</w:t>
      </w:r>
    </w:p>
    <w:p w14:paraId="06FFB6A9" w14:textId="77777777" w:rsidR="001B5B00" w:rsidRDefault="001B5B00" w:rsidP="001B5B00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Byrtte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of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Wacourt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in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Pulham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, Dorset(q.v.).</w:t>
      </w:r>
    </w:p>
    <w:p w14:paraId="1B0F1C55" w14:textId="77777777" w:rsidR="001B5B00" w:rsidRDefault="001B5B00" w:rsidP="001B5B00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2DBE9F6E" w14:textId="77777777" w:rsidR="001B5B00" w:rsidRDefault="001B5B00" w:rsidP="001B5B00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04F6FB6F" w14:textId="77777777" w:rsidR="001B5B00" w:rsidRDefault="001B5B00" w:rsidP="001B5B00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121874D8" w14:textId="77777777" w:rsidR="001B5B00" w:rsidRDefault="001B5B00" w:rsidP="001B5B00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25 January 2022</w:t>
      </w:r>
    </w:p>
    <w:p w14:paraId="09A059D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6BE446" w14:textId="77777777" w:rsidR="001B5B00" w:rsidRDefault="001B5B00" w:rsidP="009139A6">
      <w:r>
        <w:separator/>
      </w:r>
    </w:p>
  </w:endnote>
  <w:endnote w:type="continuationSeparator" w:id="0">
    <w:p w14:paraId="7D0DBB35" w14:textId="77777777" w:rsidR="001B5B00" w:rsidRDefault="001B5B0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22A5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EE16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428EE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A442DB" w14:textId="77777777" w:rsidR="001B5B00" w:rsidRDefault="001B5B00" w:rsidP="009139A6">
      <w:r>
        <w:separator/>
      </w:r>
    </w:p>
  </w:footnote>
  <w:footnote w:type="continuationSeparator" w:id="0">
    <w:p w14:paraId="29F70FFB" w14:textId="77777777" w:rsidR="001B5B00" w:rsidRDefault="001B5B0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93177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D9A2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A72BC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B00"/>
    <w:rsid w:val="000666E0"/>
    <w:rsid w:val="001B5B0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351DCD"/>
  <w15:chartTrackingRefBased/>
  <w15:docId w15:val="{13C6C8E3-DFBC-4F47-9DED-3C0C7B2DC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B5B0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58</Words>
  <Characters>336</Characters>
  <Application>Microsoft Office Word</Application>
  <DocSecurity>0</DocSecurity>
  <Lines>2</Lines>
  <Paragraphs>1</Paragraphs>
  <ScaleCrop>false</ScaleCrop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2022-03-01T20:44:00Z</dcterms:created>
  <dcterms:modified xsi:type="dcterms:W3CDTF">2022-03-01T20:44:00Z</dcterms:modified>
</cp:coreProperties>
</file>