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AAC3B9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Margaret HILL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6E237CDA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Swanton Morley, Norfolk.</w:t>
      </w:r>
    </w:p>
    <w:p w14:paraId="62799FB8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</w:p>
    <w:p w14:paraId="6EF13EAA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</w:p>
    <w:p w14:paraId="37FE0462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Servant to Robert </w:t>
      </w:r>
      <w:proofErr w:type="spellStart"/>
      <w:r>
        <w:rPr>
          <w:rStyle w:val="s1"/>
        </w:rPr>
        <w:t>Trendall</w:t>
      </w:r>
      <w:proofErr w:type="spellEnd"/>
      <w:r>
        <w:rPr>
          <w:rStyle w:val="s1"/>
        </w:rPr>
        <w:t xml:space="preserve"> of Swanton Morley.</w:t>
      </w:r>
    </w:p>
    <w:p w14:paraId="26FAEA8F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2)</w:t>
      </w:r>
    </w:p>
    <w:p w14:paraId="03054A51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</w:p>
    <w:p w14:paraId="7D00BB25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</w:p>
    <w:p w14:paraId="201883B7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She made her nuncupative Will.   (ibid.)</w:t>
      </w:r>
    </w:p>
    <w:p w14:paraId="6781C50A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</w:p>
    <w:p w14:paraId="78710E5C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</w:p>
    <w:p w14:paraId="2440D7AF" w14:textId="77777777" w:rsidR="00AF3F70" w:rsidRDefault="00AF3F70" w:rsidP="00AF3F7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10 March 2021</w:t>
      </w:r>
    </w:p>
    <w:p w14:paraId="0FE388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6653C6" w14:textId="77777777" w:rsidR="00AF3F70" w:rsidRDefault="00AF3F70" w:rsidP="009139A6">
      <w:r>
        <w:separator/>
      </w:r>
    </w:p>
  </w:endnote>
  <w:endnote w:type="continuationSeparator" w:id="0">
    <w:p w14:paraId="086359F8" w14:textId="77777777" w:rsidR="00AF3F70" w:rsidRDefault="00AF3F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804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78A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FD9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A583A" w14:textId="77777777" w:rsidR="00AF3F70" w:rsidRDefault="00AF3F70" w:rsidP="009139A6">
      <w:r>
        <w:separator/>
      </w:r>
    </w:p>
  </w:footnote>
  <w:footnote w:type="continuationSeparator" w:id="0">
    <w:p w14:paraId="16ACF549" w14:textId="77777777" w:rsidR="00AF3F70" w:rsidRDefault="00AF3F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138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4FC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B6D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70"/>
    <w:rsid w:val="000666E0"/>
    <w:rsid w:val="002510B7"/>
    <w:rsid w:val="005C130B"/>
    <w:rsid w:val="00826F5C"/>
    <w:rsid w:val="009139A6"/>
    <w:rsid w:val="009448BB"/>
    <w:rsid w:val="00A3176C"/>
    <w:rsid w:val="00AF3F70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00625"/>
  <w15:chartTrackingRefBased/>
  <w15:docId w15:val="{B6808F23-D11D-48EF-8F29-15D5EF31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3F7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AF3F7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2021-04-11T21:18:00Z</dcterms:created>
  <dcterms:modified xsi:type="dcterms:W3CDTF">2021-04-11T21:22:00Z</dcterms:modified>
</cp:coreProperties>
</file>