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E9293" w14:textId="29840260" w:rsidR="006B2F86" w:rsidRDefault="002D0707" w:rsidP="00E71FC3">
      <w:pPr>
        <w:pStyle w:val="NoSpacing"/>
      </w:pPr>
      <w:r>
        <w:rPr>
          <w:u w:val="single"/>
        </w:rPr>
        <w:t>Margaret HILL</w:t>
      </w:r>
      <w:r>
        <w:t xml:space="preserve">  </w:t>
      </w:r>
      <w:proofErr w:type="gramStart"/>
      <w:r>
        <w:t xml:space="preserve">   (</w:t>
      </w:r>
      <w:proofErr w:type="gramEnd"/>
      <w:r>
        <w:t>d.1509)</w:t>
      </w:r>
    </w:p>
    <w:p w14:paraId="485BE8A1" w14:textId="1CB26B99" w:rsidR="002D0707" w:rsidRDefault="002D0707" w:rsidP="00E71FC3">
      <w:pPr>
        <w:pStyle w:val="NoSpacing"/>
      </w:pPr>
      <w:r>
        <w:t>of Newark, Nottinghamshire. Widow.</w:t>
      </w:r>
    </w:p>
    <w:p w14:paraId="03D691E5" w14:textId="59A7B257" w:rsidR="002D0707" w:rsidRDefault="002D0707" w:rsidP="00E71FC3">
      <w:pPr>
        <w:pStyle w:val="NoSpacing"/>
      </w:pPr>
    </w:p>
    <w:p w14:paraId="11719DA2" w14:textId="4EB90427" w:rsidR="002D0707" w:rsidRDefault="002D0707" w:rsidP="00E71FC3">
      <w:pPr>
        <w:pStyle w:val="NoSpacing"/>
      </w:pPr>
    </w:p>
    <w:p w14:paraId="2AE11DC4" w14:textId="61D3E561" w:rsidR="002D0707" w:rsidRDefault="002D0707" w:rsidP="00E71FC3">
      <w:pPr>
        <w:pStyle w:val="NoSpacing"/>
      </w:pPr>
      <w:r>
        <w:t>22 Apr.1509</w:t>
      </w:r>
      <w:r>
        <w:tab/>
      </w:r>
      <w:r>
        <w:t>He made his Will.   (W.Y.R. p.84)</w:t>
      </w:r>
    </w:p>
    <w:p w14:paraId="3E4F568C" w14:textId="77777777" w:rsidR="002D0707" w:rsidRDefault="002D0707" w:rsidP="002D0707">
      <w:pPr>
        <w:pStyle w:val="NoSpacing"/>
      </w:pPr>
      <w:r>
        <w:t xml:space="preserve">  4 May</w:t>
      </w:r>
      <w:r>
        <w:tab/>
      </w:r>
      <w:r>
        <w:t>Probate of his Will.   (ibid.)</w:t>
      </w:r>
    </w:p>
    <w:p w14:paraId="04B80597" w14:textId="77777777" w:rsidR="002D0707" w:rsidRDefault="002D0707" w:rsidP="002D0707">
      <w:pPr>
        <w:pStyle w:val="NoSpacing"/>
      </w:pPr>
    </w:p>
    <w:p w14:paraId="22BB2555" w14:textId="77777777" w:rsidR="002D0707" w:rsidRDefault="002D0707" w:rsidP="002D0707">
      <w:pPr>
        <w:pStyle w:val="NoSpacing"/>
      </w:pPr>
    </w:p>
    <w:p w14:paraId="0093FF8E" w14:textId="77777777" w:rsidR="002D0707" w:rsidRDefault="002D0707" w:rsidP="002D0707">
      <w:pPr>
        <w:pStyle w:val="NoSpacing"/>
      </w:pPr>
      <w:r>
        <w:t>18 July 2018</w:t>
      </w:r>
    </w:p>
    <w:p w14:paraId="1913A0E5" w14:textId="59D172AE" w:rsidR="002D0707" w:rsidRPr="002D0707" w:rsidRDefault="002D0707" w:rsidP="00E71FC3">
      <w:pPr>
        <w:pStyle w:val="NoSpacing"/>
      </w:pPr>
      <w:bookmarkStart w:id="0" w:name="_GoBack"/>
      <w:bookmarkEnd w:id="0"/>
    </w:p>
    <w:sectPr w:rsidR="002D0707" w:rsidRPr="002D07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08E6B" w14:textId="77777777" w:rsidR="002D0707" w:rsidRDefault="002D0707" w:rsidP="00E71FC3">
      <w:pPr>
        <w:spacing w:after="0" w:line="240" w:lineRule="auto"/>
      </w:pPr>
      <w:r>
        <w:separator/>
      </w:r>
    </w:p>
  </w:endnote>
  <w:endnote w:type="continuationSeparator" w:id="0">
    <w:p w14:paraId="071FFE89" w14:textId="77777777" w:rsidR="002D0707" w:rsidRDefault="002D07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810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9D284" w14:textId="77777777" w:rsidR="002D0707" w:rsidRDefault="002D0707" w:rsidP="00E71FC3">
      <w:pPr>
        <w:spacing w:after="0" w:line="240" w:lineRule="auto"/>
      </w:pPr>
      <w:r>
        <w:separator/>
      </w:r>
    </w:p>
  </w:footnote>
  <w:footnote w:type="continuationSeparator" w:id="0">
    <w:p w14:paraId="493886A2" w14:textId="77777777" w:rsidR="002D0707" w:rsidRDefault="002D07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07"/>
    <w:rsid w:val="001A7C09"/>
    <w:rsid w:val="002D070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BDD82"/>
  <w15:chartTrackingRefBased/>
  <w15:docId w15:val="{6F9E4D70-E698-4E60-9392-92DA1EEA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2018-07-18T20:54:00Z</dcterms:created>
  <dcterms:modified xsi:type="dcterms:W3CDTF">2018-07-18T20:56:00Z</dcterms:modified>
</cp:coreProperties>
</file>