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570" w:rsidRDefault="00315570" w:rsidP="00315570">
      <w:pPr>
        <w:pStyle w:val="NoSpacing"/>
      </w:pPr>
      <w:r>
        <w:rPr>
          <w:u w:val="single"/>
        </w:rPr>
        <w:t>Laurence o the HILL</w:t>
      </w:r>
      <w:r>
        <w:t xml:space="preserve">      (fl.1440)</w:t>
      </w:r>
    </w:p>
    <w:p w:rsidR="00315570" w:rsidRDefault="00315570" w:rsidP="00315570">
      <w:pPr>
        <w:pStyle w:val="NoSpacing"/>
      </w:pPr>
      <w:r>
        <w:t>of Dunholme, Lincolnshire.</w:t>
      </w:r>
    </w:p>
    <w:p w:rsidR="00315570" w:rsidRDefault="00315570" w:rsidP="00315570">
      <w:pPr>
        <w:pStyle w:val="NoSpacing"/>
      </w:pPr>
    </w:p>
    <w:p w:rsidR="00315570" w:rsidRDefault="00315570" w:rsidP="00315570">
      <w:pPr>
        <w:pStyle w:val="NoSpacing"/>
      </w:pPr>
    </w:p>
    <w:p w:rsidR="002B06F3" w:rsidRDefault="002B06F3" w:rsidP="002B06F3">
      <w:pPr>
        <w:pStyle w:val="NoSpacing"/>
      </w:pPr>
      <w:r>
        <w:t>29 Oct.1432</w:t>
      </w:r>
      <w:r>
        <w:tab/>
        <w:t>He was a juror on the inquisition post mortem held in Lincoln Castle</w:t>
      </w:r>
    </w:p>
    <w:p w:rsidR="002B06F3" w:rsidRDefault="002B06F3" w:rsidP="002B06F3">
      <w:pPr>
        <w:pStyle w:val="NoSpacing"/>
      </w:pPr>
      <w:r>
        <w:tab/>
      </w:r>
      <w:r>
        <w:tab/>
        <w:t xml:space="preserve">into lands of the late Sir Thomas </w:t>
      </w:r>
      <w:proofErr w:type="spellStart"/>
      <w:r>
        <w:t>Swynford</w:t>
      </w:r>
      <w:proofErr w:type="spellEnd"/>
      <w:r>
        <w:t>(q.v.).</w:t>
      </w:r>
    </w:p>
    <w:p w:rsidR="002B06F3" w:rsidRDefault="002B06F3" w:rsidP="002B06F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www.inquisitionspostmortem.ac.uk</w:t>
      </w:r>
      <w:r>
        <w:t xml:space="preserve">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24-5)</w:t>
      </w:r>
    </w:p>
    <w:p w:rsidR="00315570" w:rsidRDefault="00315570" w:rsidP="00315570">
      <w:pPr>
        <w:pStyle w:val="NoSpacing"/>
      </w:pPr>
      <w:r>
        <w:t>18 May1440</w:t>
      </w:r>
      <w:r>
        <w:tab/>
        <w:t xml:space="preserve">He was a juror on the inquisition held at Lincoln Castle into </w:t>
      </w:r>
      <w:proofErr w:type="gramStart"/>
      <w:r>
        <w:t>the  lands</w:t>
      </w:r>
      <w:proofErr w:type="gramEnd"/>
      <w:r>
        <w:t xml:space="preserve"> held</w:t>
      </w:r>
    </w:p>
    <w:p w:rsidR="00315570" w:rsidRDefault="00315570" w:rsidP="00315570">
      <w:pPr>
        <w:pStyle w:val="NoSpacing"/>
      </w:pPr>
      <w:r>
        <w:tab/>
      </w:r>
      <w:r>
        <w:tab/>
        <w:t>by the late John Boys(q.v.).</w:t>
      </w:r>
    </w:p>
    <w:p w:rsidR="00315570" w:rsidRDefault="00315570" w:rsidP="00315570">
      <w:pPr>
        <w:pStyle w:val="NoSpacing"/>
      </w:pPr>
      <w:r>
        <w:tab/>
      </w:r>
      <w:r>
        <w:tab/>
        <w:t>(</w:t>
      </w:r>
      <w:hyperlink r:id="rId6" w:history="1">
        <w:r w:rsidRPr="00647FC1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25-306)</w:t>
      </w:r>
    </w:p>
    <w:p w:rsidR="00315570" w:rsidRDefault="00315570" w:rsidP="00315570">
      <w:pPr>
        <w:pStyle w:val="NoSpacing"/>
      </w:pPr>
    </w:p>
    <w:p w:rsidR="00315570" w:rsidRDefault="00315570" w:rsidP="00315570">
      <w:pPr>
        <w:pStyle w:val="NoSpacing"/>
      </w:pPr>
    </w:p>
    <w:p w:rsidR="00E47068" w:rsidRDefault="00315570" w:rsidP="00315570">
      <w:pPr>
        <w:pStyle w:val="NoSpacing"/>
      </w:pPr>
      <w:r>
        <w:t>31 August 2015</w:t>
      </w:r>
    </w:p>
    <w:p w:rsidR="002B06F3" w:rsidRPr="00315570" w:rsidRDefault="002B06F3" w:rsidP="00315570">
      <w:pPr>
        <w:pStyle w:val="NoSpacing"/>
      </w:pPr>
      <w:r>
        <w:t>10 February 2016</w:t>
      </w:r>
      <w:bookmarkStart w:id="0" w:name="_GoBack"/>
      <w:bookmarkEnd w:id="0"/>
    </w:p>
    <w:sectPr w:rsidR="002B06F3" w:rsidRPr="003155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570" w:rsidRDefault="00315570" w:rsidP="00920DE3">
      <w:pPr>
        <w:spacing w:after="0" w:line="240" w:lineRule="auto"/>
      </w:pPr>
      <w:r>
        <w:separator/>
      </w:r>
    </w:p>
  </w:endnote>
  <w:endnote w:type="continuationSeparator" w:id="0">
    <w:p w:rsidR="00315570" w:rsidRDefault="003155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570" w:rsidRDefault="00315570" w:rsidP="00920DE3">
      <w:pPr>
        <w:spacing w:after="0" w:line="240" w:lineRule="auto"/>
      </w:pPr>
      <w:r>
        <w:separator/>
      </w:r>
    </w:p>
  </w:footnote>
  <w:footnote w:type="continuationSeparator" w:id="0">
    <w:p w:rsidR="00315570" w:rsidRDefault="003155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570"/>
    <w:rsid w:val="00120749"/>
    <w:rsid w:val="002B06F3"/>
    <w:rsid w:val="003155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37154"/>
  <w15:docId w15:val="{39AA9AC3-7335-4A0E-9239-DA798353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55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2015-08-31T19:13:00Z</dcterms:created>
  <dcterms:modified xsi:type="dcterms:W3CDTF">2016-02-10T19:47:00Z</dcterms:modified>
</cp:coreProperties>
</file>