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B6400" w14:textId="77777777" w:rsidR="009B37FA" w:rsidRPr="009B37FA" w:rsidRDefault="009B37FA" w:rsidP="009B37F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HILL</w:t>
      </w:r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10C83543" w14:textId="77777777" w:rsidR="009B37FA" w:rsidRPr="009B37FA" w:rsidRDefault="009B37FA" w:rsidP="009B37F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Woodcote Green, Worcestershire. Husbandman.</w:t>
      </w:r>
    </w:p>
    <w:p w14:paraId="6BAFF5F9" w14:textId="77777777" w:rsidR="009B37FA" w:rsidRPr="009B37FA" w:rsidRDefault="009B37FA" w:rsidP="009B37F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87C38DB" w14:textId="77777777" w:rsidR="009B37FA" w:rsidRPr="009B37FA" w:rsidRDefault="009B37FA" w:rsidP="009B37F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09E1CE0" w14:textId="77777777" w:rsidR="009B37FA" w:rsidRPr="009B37FA" w:rsidRDefault="009B37FA" w:rsidP="009B37F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Richard Lee(q.v.) brought a plaint of trespass and taking against him,</w:t>
      </w:r>
    </w:p>
    <w:p w14:paraId="3CC685C2" w14:textId="77777777" w:rsidR="009B37FA" w:rsidRPr="009B37FA" w:rsidRDefault="009B37FA" w:rsidP="009B37F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Dalye</w:t>
      </w:r>
      <w:proofErr w:type="spellEnd"/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senior, of </w:t>
      </w:r>
      <w:proofErr w:type="spellStart"/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Doverdale</w:t>
      </w:r>
      <w:proofErr w:type="spellEnd"/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John </w:t>
      </w:r>
      <w:proofErr w:type="spellStart"/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Dalye</w:t>
      </w:r>
      <w:proofErr w:type="spellEnd"/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junior, of </w:t>
      </w:r>
      <w:proofErr w:type="spellStart"/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Doverdale</w:t>
      </w:r>
      <w:proofErr w:type="spellEnd"/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</w:t>
      </w:r>
    </w:p>
    <w:p w14:paraId="270628C9" w14:textId="77777777" w:rsidR="009B37FA" w:rsidRPr="009B37FA" w:rsidRDefault="009B37FA" w:rsidP="009B37F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and John </w:t>
      </w:r>
      <w:proofErr w:type="spellStart"/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Grene</w:t>
      </w:r>
      <w:proofErr w:type="spellEnd"/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Bromsgrove(q.v.).</w:t>
      </w:r>
    </w:p>
    <w:p w14:paraId="32578189" w14:textId="77777777" w:rsidR="009B37FA" w:rsidRPr="009B37FA" w:rsidRDefault="009B37FA" w:rsidP="009B37F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9B37FA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9B37FA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6211286E" w14:textId="77777777" w:rsidR="009B37FA" w:rsidRPr="009B37FA" w:rsidRDefault="009B37FA" w:rsidP="009B37F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748DEA0" w14:textId="77777777" w:rsidR="009B37FA" w:rsidRPr="009B37FA" w:rsidRDefault="009B37FA" w:rsidP="009B37F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19171B9" w14:textId="77777777" w:rsidR="009B37FA" w:rsidRPr="009B37FA" w:rsidRDefault="009B37FA" w:rsidP="009B37F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9B37FA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16 July 2021</w:t>
      </w:r>
    </w:p>
    <w:p w14:paraId="3977E6ED" w14:textId="77777777" w:rsidR="00BA00AB" w:rsidRPr="009B37F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B37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6FBC4" w14:textId="77777777" w:rsidR="009B37FA" w:rsidRDefault="009B37FA" w:rsidP="009139A6">
      <w:r>
        <w:separator/>
      </w:r>
    </w:p>
  </w:endnote>
  <w:endnote w:type="continuationSeparator" w:id="0">
    <w:p w14:paraId="1AB1D905" w14:textId="77777777" w:rsidR="009B37FA" w:rsidRDefault="009B37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93C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876B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86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2EF02" w14:textId="77777777" w:rsidR="009B37FA" w:rsidRDefault="009B37FA" w:rsidP="009139A6">
      <w:r>
        <w:separator/>
      </w:r>
    </w:p>
  </w:footnote>
  <w:footnote w:type="continuationSeparator" w:id="0">
    <w:p w14:paraId="3086F1D4" w14:textId="77777777" w:rsidR="009B37FA" w:rsidRDefault="009B37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A33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CC1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554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7FA"/>
    <w:rsid w:val="000666E0"/>
    <w:rsid w:val="002510B7"/>
    <w:rsid w:val="005C130B"/>
    <w:rsid w:val="00826F5C"/>
    <w:rsid w:val="009139A6"/>
    <w:rsid w:val="009448BB"/>
    <w:rsid w:val="009B37FA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B1D3F"/>
  <w15:chartTrackingRefBased/>
  <w15:docId w15:val="{F2E4C3B6-A55E-49AC-AC60-F99DA1F4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B3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2021-09-13T07:04:00Z</dcterms:created>
  <dcterms:modified xsi:type="dcterms:W3CDTF">2021-09-13T07:05:00Z</dcterms:modified>
</cp:coreProperties>
</file>