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C1C1F" w14:textId="77777777" w:rsidR="001E6F0E" w:rsidRDefault="001E6F0E" w:rsidP="001E6F0E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HILL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CAFAFE5" w14:textId="77777777" w:rsidR="001E6F0E" w:rsidRDefault="001E6F0E" w:rsidP="001E6F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Stone.</w:t>
      </w:r>
    </w:p>
    <w:p w14:paraId="2AFBCDD8" w14:textId="77777777" w:rsidR="001E6F0E" w:rsidRDefault="001E6F0E" w:rsidP="001E6F0E">
      <w:pPr>
        <w:pStyle w:val="NoSpacing"/>
        <w:rPr>
          <w:rFonts w:cs="Times New Roman"/>
          <w:szCs w:val="24"/>
        </w:rPr>
      </w:pPr>
    </w:p>
    <w:p w14:paraId="19148F71" w14:textId="77777777" w:rsidR="001E6F0E" w:rsidRDefault="001E6F0E" w:rsidP="001E6F0E">
      <w:pPr>
        <w:pStyle w:val="NoSpacing"/>
        <w:rPr>
          <w:rFonts w:cs="Times New Roman"/>
          <w:szCs w:val="24"/>
        </w:rPr>
      </w:pPr>
    </w:p>
    <w:p w14:paraId="44CFAFD4" w14:textId="77777777" w:rsidR="001E6F0E" w:rsidRDefault="001E6F0E" w:rsidP="001E6F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Worcester into lands</w:t>
      </w:r>
    </w:p>
    <w:p w14:paraId="6E992052" w14:textId="77777777" w:rsidR="001E6F0E" w:rsidRDefault="001E6F0E" w:rsidP="001E6F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William Belknap(q.v.).</w:t>
      </w:r>
    </w:p>
    <w:p w14:paraId="0379CE7F" w14:textId="77777777" w:rsidR="001E6F0E" w:rsidRDefault="001E6F0E" w:rsidP="001E6F0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2F39668" w14:textId="77777777" w:rsidR="001E6F0E" w:rsidRDefault="001E6F0E" w:rsidP="001E6F0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pp.110-1)</w:t>
      </w:r>
    </w:p>
    <w:p w14:paraId="05DDFD6F" w14:textId="77777777" w:rsidR="001E6F0E" w:rsidRDefault="001E6F0E" w:rsidP="001E6F0E">
      <w:pPr>
        <w:pStyle w:val="NoSpacing"/>
        <w:rPr>
          <w:rFonts w:eastAsia="Times New Roman" w:cs="Times New Roman"/>
          <w:szCs w:val="24"/>
        </w:rPr>
      </w:pPr>
    </w:p>
    <w:p w14:paraId="3050434C" w14:textId="77777777" w:rsidR="001E6F0E" w:rsidRDefault="001E6F0E" w:rsidP="001E6F0E">
      <w:pPr>
        <w:pStyle w:val="NoSpacing"/>
        <w:rPr>
          <w:rFonts w:eastAsia="Times New Roman" w:cs="Times New Roman"/>
          <w:szCs w:val="24"/>
        </w:rPr>
      </w:pPr>
    </w:p>
    <w:p w14:paraId="12328863" w14:textId="77777777" w:rsidR="001E6F0E" w:rsidRDefault="001E6F0E" w:rsidP="001E6F0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August 2023</w:t>
      </w:r>
    </w:p>
    <w:p w14:paraId="0178B3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55899" w14:textId="77777777" w:rsidR="001E6F0E" w:rsidRDefault="001E6F0E" w:rsidP="009139A6">
      <w:r>
        <w:separator/>
      </w:r>
    </w:p>
  </w:endnote>
  <w:endnote w:type="continuationSeparator" w:id="0">
    <w:p w14:paraId="56A01F57" w14:textId="77777777" w:rsidR="001E6F0E" w:rsidRDefault="001E6F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BA4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323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EC2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81120" w14:textId="77777777" w:rsidR="001E6F0E" w:rsidRDefault="001E6F0E" w:rsidP="009139A6">
      <w:r>
        <w:separator/>
      </w:r>
    </w:p>
  </w:footnote>
  <w:footnote w:type="continuationSeparator" w:id="0">
    <w:p w14:paraId="178E08C4" w14:textId="77777777" w:rsidR="001E6F0E" w:rsidRDefault="001E6F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D9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1B5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B19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0E"/>
    <w:rsid w:val="000666E0"/>
    <w:rsid w:val="001E6F0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CFD5E"/>
  <w15:chartTrackingRefBased/>
  <w15:docId w15:val="{58DABEEF-01C4-4E44-8827-75BDD9A2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2023-08-14T19:36:00Z</dcterms:created>
  <dcterms:modified xsi:type="dcterms:W3CDTF">2023-08-14T19:36:00Z</dcterms:modified>
</cp:coreProperties>
</file>