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D26662" w14:textId="12D27245" w:rsidR="006B2F86" w:rsidRDefault="00087FE9" w:rsidP="00E71FC3">
      <w:pPr>
        <w:pStyle w:val="NoSpacing"/>
      </w:pPr>
      <w:r>
        <w:rPr>
          <w:u w:val="single"/>
        </w:rPr>
        <w:t>John HILL</w:t>
      </w:r>
      <w:r>
        <w:t xml:space="preserve">   </w:t>
      </w:r>
      <w:proofErr w:type="gramStart"/>
      <w:r>
        <w:t xml:space="preserve">   (</w:t>
      </w:r>
      <w:proofErr w:type="gramEnd"/>
      <w:r>
        <w:t>d.1449)</w:t>
      </w:r>
    </w:p>
    <w:p w14:paraId="2E767272" w14:textId="6051AFBD" w:rsidR="00087FE9" w:rsidRDefault="00087FE9" w:rsidP="00E71FC3">
      <w:pPr>
        <w:pStyle w:val="NoSpacing"/>
      </w:pPr>
      <w:r>
        <w:t xml:space="preserve">Rector of </w:t>
      </w:r>
      <w:proofErr w:type="spellStart"/>
      <w:r>
        <w:t>Clayworth</w:t>
      </w:r>
      <w:proofErr w:type="spellEnd"/>
      <w:r>
        <w:t>, Nottinghamshire.</w:t>
      </w:r>
    </w:p>
    <w:p w14:paraId="38CFC33F" w14:textId="15821CB5" w:rsidR="00087FE9" w:rsidRDefault="00087FE9" w:rsidP="00E71FC3">
      <w:pPr>
        <w:pStyle w:val="NoSpacing"/>
      </w:pPr>
    </w:p>
    <w:p w14:paraId="3B9416E8" w14:textId="3B3FA33D" w:rsidR="00087FE9" w:rsidRDefault="00087FE9" w:rsidP="00E71FC3">
      <w:pPr>
        <w:pStyle w:val="NoSpacing"/>
      </w:pPr>
    </w:p>
    <w:p w14:paraId="136636A7" w14:textId="7EDDDC57" w:rsidR="00087FE9" w:rsidRDefault="00087FE9" w:rsidP="00E71FC3">
      <w:pPr>
        <w:pStyle w:val="NoSpacing"/>
      </w:pPr>
      <w:r>
        <w:t>17 May1449</w:t>
      </w:r>
      <w:r>
        <w:tab/>
      </w:r>
      <w:r>
        <w:t>He made his Will.   (W.Y.R. p.84)</w:t>
      </w:r>
    </w:p>
    <w:p w14:paraId="4D06F534" w14:textId="77777777" w:rsidR="00087FE9" w:rsidRDefault="00087FE9" w:rsidP="00087FE9">
      <w:pPr>
        <w:pStyle w:val="NoSpacing"/>
      </w:pPr>
      <w:r>
        <w:t>29 Jun.</w:t>
      </w:r>
      <w:r>
        <w:tab/>
      </w:r>
      <w:r>
        <w:tab/>
      </w:r>
      <w:r>
        <w:t>Probate of his Will.   (ibid.)</w:t>
      </w:r>
    </w:p>
    <w:p w14:paraId="1EF9988B" w14:textId="77777777" w:rsidR="00087FE9" w:rsidRDefault="00087FE9" w:rsidP="00087FE9">
      <w:pPr>
        <w:pStyle w:val="NoSpacing"/>
      </w:pPr>
    </w:p>
    <w:p w14:paraId="685DDF5D" w14:textId="77777777" w:rsidR="00087FE9" w:rsidRDefault="00087FE9" w:rsidP="00087FE9">
      <w:pPr>
        <w:pStyle w:val="NoSpacing"/>
      </w:pPr>
    </w:p>
    <w:p w14:paraId="744EEEF0" w14:textId="77777777" w:rsidR="00087FE9" w:rsidRDefault="00087FE9" w:rsidP="00087FE9">
      <w:pPr>
        <w:pStyle w:val="NoSpacing"/>
      </w:pPr>
      <w:r>
        <w:t>18 July 2018</w:t>
      </w:r>
    </w:p>
    <w:p w14:paraId="205AED1E" w14:textId="33F1552F" w:rsidR="00087FE9" w:rsidRPr="00087FE9" w:rsidRDefault="00087FE9" w:rsidP="00E71FC3">
      <w:pPr>
        <w:pStyle w:val="NoSpacing"/>
      </w:pPr>
      <w:bookmarkStart w:id="0" w:name="_GoBack"/>
      <w:bookmarkEnd w:id="0"/>
    </w:p>
    <w:sectPr w:rsidR="00087FE9" w:rsidRPr="00087FE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B2F40A" w14:textId="77777777" w:rsidR="00087FE9" w:rsidRDefault="00087FE9" w:rsidP="00E71FC3">
      <w:pPr>
        <w:spacing w:after="0" w:line="240" w:lineRule="auto"/>
      </w:pPr>
      <w:r>
        <w:separator/>
      </w:r>
    </w:p>
  </w:endnote>
  <w:endnote w:type="continuationSeparator" w:id="0">
    <w:p w14:paraId="52C1C6BC" w14:textId="77777777" w:rsidR="00087FE9" w:rsidRDefault="00087FE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FEAB1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AEA920" w14:textId="77777777" w:rsidR="00087FE9" w:rsidRDefault="00087FE9" w:rsidP="00E71FC3">
      <w:pPr>
        <w:spacing w:after="0" w:line="240" w:lineRule="auto"/>
      </w:pPr>
      <w:r>
        <w:separator/>
      </w:r>
    </w:p>
  </w:footnote>
  <w:footnote w:type="continuationSeparator" w:id="0">
    <w:p w14:paraId="09F07FCC" w14:textId="77777777" w:rsidR="00087FE9" w:rsidRDefault="00087FE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FE9"/>
    <w:rsid w:val="00087FE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CFDED0"/>
  <w15:chartTrackingRefBased/>
  <w15:docId w15:val="{6E8F062D-BB21-49C6-A6CC-A5C253FEC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21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2018-07-18T20:48:00Z</dcterms:created>
  <dcterms:modified xsi:type="dcterms:W3CDTF">2018-07-18T20:50:00Z</dcterms:modified>
</cp:coreProperties>
</file>