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732C2D" w14:textId="77777777" w:rsidR="00CD686F" w:rsidRDefault="00CD686F" w:rsidP="00CD68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HILL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fl.1416)</w:t>
      </w:r>
    </w:p>
    <w:p w14:paraId="11729CB2" w14:textId="77777777" w:rsidR="00CD686F" w:rsidRDefault="00CD686F" w:rsidP="00CD686F">
      <w:pPr>
        <w:pStyle w:val="NoSpacing"/>
        <w:rPr>
          <w:rFonts w:cs="Times New Roman"/>
          <w:szCs w:val="24"/>
        </w:rPr>
      </w:pPr>
    </w:p>
    <w:p w14:paraId="74F20877" w14:textId="77777777" w:rsidR="00CD686F" w:rsidRDefault="00CD686F" w:rsidP="00CD686F">
      <w:pPr>
        <w:pStyle w:val="NoSpacing"/>
        <w:rPr>
          <w:rFonts w:cs="Times New Roman"/>
          <w:szCs w:val="24"/>
        </w:rPr>
      </w:pPr>
    </w:p>
    <w:p w14:paraId="043BB917" w14:textId="77777777" w:rsidR="00CD686F" w:rsidRDefault="00CD686F" w:rsidP="00CD68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Apr.1416</w:t>
      </w:r>
      <w:r>
        <w:rPr>
          <w:rFonts w:cs="Times New Roman"/>
          <w:szCs w:val="24"/>
        </w:rPr>
        <w:tab/>
        <w:t xml:space="preserve">He and John </w:t>
      </w:r>
      <w:proofErr w:type="spellStart"/>
      <w:r>
        <w:rPr>
          <w:rFonts w:cs="Times New Roman"/>
          <w:szCs w:val="24"/>
        </w:rPr>
        <w:t>Boteller</w:t>
      </w:r>
      <w:proofErr w:type="spellEnd"/>
      <w:r>
        <w:rPr>
          <w:rFonts w:cs="Times New Roman"/>
          <w:szCs w:val="24"/>
        </w:rPr>
        <w:t>(q.v.) were commissioned to levy and collect in person</w:t>
      </w:r>
    </w:p>
    <w:p w14:paraId="02386493" w14:textId="77777777" w:rsidR="00CD686F" w:rsidRDefault="00CD686F" w:rsidP="00CD68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the port of London and all adjacent ports and places the customs and</w:t>
      </w:r>
    </w:p>
    <w:p w14:paraId="48771E3D" w14:textId="77777777" w:rsidR="00CD686F" w:rsidRDefault="00CD686F" w:rsidP="00CD68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subsidy on wools, hides and woolfells and to keep the </w:t>
      </w:r>
      <w:proofErr w:type="spellStart"/>
      <w:r>
        <w:rPr>
          <w:rFonts w:cs="Times New Roman"/>
          <w:szCs w:val="24"/>
        </w:rPr>
        <w:t>cocket</w:t>
      </w:r>
      <w:proofErr w:type="spellEnd"/>
      <w:r>
        <w:rPr>
          <w:rFonts w:cs="Times New Roman"/>
          <w:szCs w:val="24"/>
        </w:rPr>
        <w:t xml:space="preserve"> seal.</w:t>
      </w:r>
    </w:p>
    <w:p w14:paraId="1CCFE4E7" w14:textId="77777777" w:rsidR="00CD686F" w:rsidRDefault="00CD686F" w:rsidP="00CD68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1413-22 p.155)</w:t>
      </w:r>
    </w:p>
    <w:p w14:paraId="6E8D3B1F" w14:textId="77777777" w:rsidR="00CD686F" w:rsidRDefault="00CD686F" w:rsidP="00CD686F">
      <w:pPr>
        <w:pStyle w:val="NoSpacing"/>
        <w:rPr>
          <w:rFonts w:cs="Times New Roman"/>
          <w:szCs w:val="24"/>
        </w:rPr>
      </w:pPr>
    </w:p>
    <w:p w14:paraId="3B21FFDC" w14:textId="77777777" w:rsidR="00CD686F" w:rsidRDefault="00CD686F" w:rsidP="00CD686F">
      <w:pPr>
        <w:pStyle w:val="NoSpacing"/>
        <w:rPr>
          <w:rFonts w:cs="Times New Roman"/>
          <w:szCs w:val="24"/>
        </w:rPr>
      </w:pPr>
    </w:p>
    <w:p w14:paraId="22616E78" w14:textId="77777777" w:rsidR="00CD686F" w:rsidRDefault="00CD686F" w:rsidP="00CD68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June 2024</w:t>
      </w:r>
    </w:p>
    <w:p w14:paraId="244A16A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E2C7FF" w14:textId="77777777" w:rsidR="00CD686F" w:rsidRDefault="00CD686F" w:rsidP="009139A6">
      <w:r>
        <w:separator/>
      </w:r>
    </w:p>
  </w:endnote>
  <w:endnote w:type="continuationSeparator" w:id="0">
    <w:p w14:paraId="0D5BBC23" w14:textId="77777777" w:rsidR="00CD686F" w:rsidRDefault="00CD68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AD5B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A38E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3E77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1D00EA" w14:textId="77777777" w:rsidR="00CD686F" w:rsidRDefault="00CD686F" w:rsidP="009139A6">
      <w:r>
        <w:separator/>
      </w:r>
    </w:p>
  </w:footnote>
  <w:footnote w:type="continuationSeparator" w:id="0">
    <w:p w14:paraId="431963E2" w14:textId="77777777" w:rsidR="00CD686F" w:rsidRDefault="00CD68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B0F6F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5E8E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D1770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86F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D686F"/>
    <w:rsid w:val="00E61DA6"/>
    <w:rsid w:val="00EB3209"/>
    <w:rsid w:val="00F41096"/>
    <w:rsid w:val="00F5287F"/>
    <w:rsid w:val="00F7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FE163"/>
  <w15:chartTrackingRefBased/>
  <w15:docId w15:val="{DDD27FD3-2300-492D-B9BC-2EB8DE2D1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2024-06-04T18:36:00Z</dcterms:created>
  <dcterms:modified xsi:type="dcterms:W3CDTF">2024-06-04T18:37:00Z</dcterms:modified>
</cp:coreProperties>
</file>