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8F293" w14:textId="77777777" w:rsidR="004B5182" w:rsidRDefault="004B5182" w:rsidP="004B51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15BEA2B5" w14:textId="77777777" w:rsidR="004B5182" w:rsidRDefault="004B5182" w:rsidP="004B51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74C129" w14:textId="77777777" w:rsidR="004B5182" w:rsidRDefault="004B5182" w:rsidP="004B51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231FB5" w14:textId="77777777" w:rsidR="00C21D29" w:rsidRPr="00C21D29" w:rsidRDefault="00C21D29" w:rsidP="00C21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>28 Nov.1431</w:t>
      </w:r>
      <w:r w:rsidRPr="00C21D29">
        <w:rPr>
          <w:rFonts w:ascii="Times New Roman" w:hAnsi="Times New Roman" w:cs="Times New Roman"/>
          <w:sz w:val="24"/>
          <w:szCs w:val="24"/>
        </w:rPr>
        <w:tab/>
        <w:t>He was a juror on the inquisition post mortem held at Sudbury, Suffolk,</w:t>
      </w:r>
    </w:p>
    <w:p w14:paraId="4584261D" w14:textId="77777777" w:rsidR="00C21D29" w:rsidRPr="00C21D29" w:rsidRDefault="00C21D29" w:rsidP="00C21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ab/>
      </w:r>
      <w:r w:rsidRPr="00C21D29">
        <w:rPr>
          <w:rFonts w:ascii="Times New Roman" w:hAnsi="Times New Roman" w:cs="Times New Roman"/>
          <w:sz w:val="24"/>
          <w:szCs w:val="24"/>
        </w:rPr>
        <w:tab/>
        <w:t xml:space="preserve">into the lands of the late John </w:t>
      </w:r>
      <w:proofErr w:type="spellStart"/>
      <w:r w:rsidRPr="00C21D29">
        <w:rPr>
          <w:rFonts w:ascii="Times New Roman" w:hAnsi="Times New Roman" w:cs="Times New Roman"/>
          <w:sz w:val="24"/>
          <w:szCs w:val="24"/>
        </w:rPr>
        <w:t>Rokewode</w:t>
      </w:r>
      <w:proofErr w:type="spellEnd"/>
      <w:r w:rsidRPr="00C21D29">
        <w:rPr>
          <w:rFonts w:ascii="Times New Roman" w:hAnsi="Times New Roman" w:cs="Times New Roman"/>
          <w:sz w:val="24"/>
          <w:szCs w:val="24"/>
        </w:rPr>
        <w:t xml:space="preserve"> of Acton(q.v.).</w:t>
      </w:r>
    </w:p>
    <w:p w14:paraId="79B70BAF" w14:textId="77777777" w:rsidR="00C21D29" w:rsidRPr="00C21D29" w:rsidRDefault="00C21D29" w:rsidP="00C21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ab/>
      </w:r>
      <w:r w:rsidRPr="00C21D29"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C21D29">
        <w:rPr>
          <w:rFonts w:ascii="Times New Roman" w:hAnsi="Times New Roman" w:cs="Times New Roman"/>
          <w:sz w:val="24"/>
          <w:szCs w:val="24"/>
        </w:rPr>
        <w:t>Cal.I.P.M</w:t>
      </w:r>
      <w:proofErr w:type="spellEnd"/>
      <w:r w:rsidRPr="00C21D29">
        <w:rPr>
          <w:rFonts w:ascii="Times New Roman" w:hAnsi="Times New Roman" w:cs="Times New Roman"/>
          <w:sz w:val="24"/>
          <w:szCs w:val="24"/>
        </w:rPr>
        <w:t>. 6-10 Henry VI p.322)</w:t>
      </w:r>
    </w:p>
    <w:p w14:paraId="7E484104" w14:textId="77777777" w:rsidR="004B5182" w:rsidRPr="00C21D29" w:rsidRDefault="004B5182" w:rsidP="00C21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 xml:space="preserve"> 5 Nov.1432</w:t>
      </w:r>
      <w:r w:rsidRPr="00C21D29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C21D29"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 w:rsidRPr="00C21D2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4F32DD1" w14:textId="77777777" w:rsidR="004B5182" w:rsidRPr="00C21D29" w:rsidRDefault="004B5182" w:rsidP="00C21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ab/>
      </w:r>
      <w:r w:rsidRPr="00C21D29">
        <w:rPr>
          <w:rFonts w:ascii="Times New Roman" w:hAnsi="Times New Roman" w:cs="Times New Roman"/>
          <w:sz w:val="24"/>
          <w:szCs w:val="24"/>
        </w:rPr>
        <w:tab/>
        <w:t xml:space="preserve">Suffolk, into lands of the late Anne Stafford(q.v.), widow of </w:t>
      </w:r>
    </w:p>
    <w:p w14:paraId="70316C09" w14:textId="77777777" w:rsidR="004B5182" w:rsidRPr="00C21D29" w:rsidRDefault="004B5182" w:rsidP="00C21D2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ab/>
      </w:r>
      <w:r w:rsidRPr="00C21D29">
        <w:rPr>
          <w:rFonts w:ascii="Times New Roman" w:hAnsi="Times New Roman" w:cs="Times New Roman"/>
          <w:sz w:val="24"/>
          <w:szCs w:val="24"/>
        </w:rPr>
        <w:tab/>
        <w:t>Edmund Mortimer, 5</w:t>
      </w:r>
      <w:r w:rsidRPr="00C21D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21D29">
        <w:rPr>
          <w:rFonts w:ascii="Times New Roman" w:hAnsi="Times New Roman" w:cs="Times New Roman"/>
          <w:sz w:val="24"/>
          <w:szCs w:val="24"/>
        </w:rPr>
        <w:t xml:space="preserve"> Earl of March(q.v.).</w:t>
      </w:r>
    </w:p>
    <w:p w14:paraId="330A8F8E" w14:textId="77777777" w:rsidR="004B5182" w:rsidRDefault="004B5182" w:rsidP="00C21D29">
      <w:pPr>
        <w:pStyle w:val="NoSpacing"/>
        <w:rPr>
          <w:sz w:val="24"/>
          <w:szCs w:val="24"/>
        </w:rPr>
      </w:pPr>
      <w:r w:rsidRPr="00C21D29">
        <w:rPr>
          <w:rFonts w:ascii="Times New Roman" w:hAnsi="Times New Roman" w:cs="Times New Roman"/>
          <w:sz w:val="24"/>
          <w:szCs w:val="24"/>
        </w:rPr>
        <w:tab/>
      </w:r>
      <w:r w:rsidRPr="00C21D2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1D29">
          <w:rPr>
            <w:rStyle w:val="Hyperlink"/>
            <w:rFonts w:ascii="Times New Roman" w:hAnsi="Times New Roman" w:cs="Times New Roman"/>
            <w:sz w:val="24"/>
            <w:szCs w:val="24"/>
          </w:rPr>
          <w:t>www.inqisitionspostmortem.ac.uk</w:t>
        </w:r>
      </w:hyperlink>
      <w:r w:rsidRPr="00C21D29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C21D29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C21D29">
        <w:rPr>
          <w:rFonts w:ascii="Times New Roman" w:hAnsi="Times New Roman" w:cs="Times New Roman"/>
          <w:sz w:val="24"/>
          <w:szCs w:val="24"/>
        </w:rPr>
        <w:t xml:space="preserve"> 24-81)</w:t>
      </w:r>
    </w:p>
    <w:p w14:paraId="3731FED9" w14:textId="77777777" w:rsidR="004B5182" w:rsidRDefault="004B5182" w:rsidP="004B51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0A9085" w14:textId="77777777" w:rsidR="004B5182" w:rsidRDefault="004B5182" w:rsidP="004B51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6EEF1" w14:textId="77777777" w:rsidR="004B5182" w:rsidRDefault="004B5182" w:rsidP="004B51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December 2015</w:t>
      </w:r>
    </w:p>
    <w:p w14:paraId="46198F55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BFCFA" w14:textId="77777777" w:rsidR="004B5182" w:rsidRDefault="004B5182" w:rsidP="00564E3C">
      <w:pPr>
        <w:spacing w:after="0" w:line="240" w:lineRule="auto"/>
      </w:pPr>
      <w:r>
        <w:separator/>
      </w:r>
    </w:p>
  </w:endnote>
  <w:endnote w:type="continuationSeparator" w:id="0">
    <w:p w14:paraId="387B92CF" w14:textId="77777777" w:rsidR="004B5182" w:rsidRDefault="004B518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7028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9D26E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4155">
      <w:rPr>
        <w:rFonts w:ascii="Times New Roman" w:hAnsi="Times New Roman" w:cs="Times New Roman"/>
        <w:noProof/>
        <w:sz w:val="24"/>
        <w:szCs w:val="24"/>
      </w:rPr>
      <w:t>9 February 2023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4A3AC14B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4E00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3A4DC" w14:textId="77777777" w:rsidR="004B5182" w:rsidRDefault="004B5182" w:rsidP="00564E3C">
      <w:pPr>
        <w:spacing w:after="0" w:line="240" w:lineRule="auto"/>
      </w:pPr>
      <w:r>
        <w:separator/>
      </w:r>
    </w:p>
  </w:footnote>
  <w:footnote w:type="continuationSeparator" w:id="0">
    <w:p w14:paraId="0F36F37F" w14:textId="77777777" w:rsidR="004B5182" w:rsidRDefault="004B518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DE64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D7A04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42F5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182"/>
    <w:rsid w:val="00372DC6"/>
    <w:rsid w:val="004B5182"/>
    <w:rsid w:val="00564E3C"/>
    <w:rsid w:val="005E4155"/>
    <w:rsid w:val="0064591D"/>
    <w:rsid w:val="00C21D2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EE5DE"/>
  <w15:chartTrackingRefBased/>
  <w15:docId w15:val="{D53230C1-73CC-4497-A350-04CB73D9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B51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2015-12-21T20:48:00Z</dcterms:created>
  <dcterms:modified xsi:type="dcterms:W3CDTF">2023-02-09T14:40:00Z</dcterms:modified>
</cp:coreProperties>
</file>