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536DA" w14:textId="77777777" w:rsidR="00BB7CC1" w:rsidRDefault="00BB7CC1" w:rsidP="00BB7C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HILL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A8626DB" w14:textId="77777777" w:rsidR="00BB7CC1" w:rsidRDefault="00BB7CC1" w:rsidP="00BB7C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178D7B59" w14:textId="77777777" w:rsidR="00BB7CC1" w:rsidRDefault="00BB7CC1" w:rsidP="00BB7CC1">
      <w:pPr>
        <w:pStyle w:val="NoSpacing"/>
        <w:rPr>
          <w:rFonts w:cs="Times New Roman"/>
          <w:szCs w:val="24"/>
        </w:rPr>
      </w:pPr>
    </w:p>
    <w:p w14:paraId="29C1CC5E" w14:textId="77777777" w:rsidR="00BB7CC1" w:rsidRDefault="00BB7CC1" w:rsidP="00BB7CC1">
      <w:pPr>
        <w:pStyle w:val="NoSpacing"/>
        <w:rPr>
          <w:rFonts w:cs="Times New Roman"/>
          <w:szCs w:val="24"/>
        </w:rPr>
      </w:pPr>
    </w:p>
    <w:p w14:paraId="0AC9ED1F" w14:textId="77777777" w:rsidR="00BB7CC1" w:rsidRDefault="00BB7CC1" w:rsidP="00BB7C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Richard Revell of Derbyshire(q.v.) brought a plaint of forcible entry against </w:t>
      </w:r>
    </w:p>
    <w:p w14:paraId="7F9A6FDC" w14:textId="77777777" w:rsidR="00BB7CC1" w:rsidRDefault="00BB7CC1" w:rsidP="00BB7C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her and Richard Hill(q.v.).</w:t>
      </w:r>
    </w:p>
    <w:p w14:paraId="62C25490" w14:textId="77777777" w:rsidR="00BB7CC1" w:rsidRDefault="00BB7CC1" w:rsidP="00BB7C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54330C13" w14:textId="77777777" w:rsidR="00BB7CC1" w:rsidRDefault="00BB7CC1" w:rsidP="00BB7CC1">
      <w:pPr>
        <w:pStyle w:val="NoSpacing"/>
        <w:rPr>
          <w:rFonts w:cs="Times New Roman"/>
          <w:szCs w:val="24"/>
        </w:rPr>
      </w:pPr>
    </w:p>
    <w:p w14:paraId="45632718" w14:textId="77777777" w:rsidR="00BB7CC1" w:rsidRDefault="00BB7CC1" w:rsidP="00BB7CC1">
      <w:pPr>
        <w:pStyle w:val="NoSpacing"/>
        <w:rPr>
          <w:rFonts w:cs="Times New Roman"/>
          <w:szCs w:val="24"/>
        </w:rPr>
      </w:pPr>
    </w:p>
    <w:p w14:paraId="07DF96AB" w14:textId="77777777" w:rsidR="00BB7CC1" w:rsidRDefault="00BB7CC1" w:rsidP="00BB7C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p w14:paraId="139AF1F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6AA8A" w14:textId="77777777" w:rsidR="00BB7CC1" w:rsidRDefault="00BB7CC1" w:rsidP="009139A6">
      <w:r>
        <w:separator/>
      </w:r>
    </w:p>
  </w:endnote>
  <w:endnote w:type="continuationSeparator" w:id="0">
    <w:p w14:paraId="791AC936" w14:textId="77777777" w:rsidR="00BB7CC1" w:rsidRDefault="00BB7C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E98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2A4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285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27E75" w14:textId="77777777" w:rsidR="00BB7CC1" w:rsidRDefault="00BB7CC1" w:rsidP="009139A6">
      <w:r>
        <w:separator/>
      </w:r>
    </w:p>
  </w:footnote>
  <w:footnote w:type="continuationSeparator" w:id="0">
    <w:p w14:paraId="4C8C04EE" w14:textId="77777777" w:rsidR="00BB7CC1" w:rsidRDefault="00BB7C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D1D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393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729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C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B7CC1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E5827"/>
  <w15:chartTrackingRefBased/>
  <w15:docId w15:val="{6446477A-E523-445A-AF1D-DB42986D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B7C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2023-10-21T16:29:00Z</dcterms:created>
  <dcterms:modified xsi:type="dcterms:W3CDTF">2023-10-21T16:29:00Z</dcterms:modified>
</cp:coreProperties>
</file>