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1E17D" w14:textId="0A22C8DA" w:rsidR="00EF42B4" w:rsidRDefault="00EF42B4" w:rsidP="0054085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Jane HILL</w:t>
      </w:r>
      <w:r>
        <w:rPr>
          <w:rFonts w:eastAsia="Times New Roman" w:cs="Times New Roman"/>
          <w:szCs w:val="24"/>
        </w:rPr>
        <w:t xml:space="preserve">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fl.1499)</w:t>
      </w:r>
    </w:p>
    <w:p w14:paraId="13AC0DB7" w14:textId="304FAA22" w:rsidR="00EF42B4" w:rsidRDefault="00EF42B4" w:rsidP="0054085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Cockfield.</w:t>
      </w:r>
    </w:p>
    <w:p w14:paraId="2F658F8B" w14:textId="77777777" w:rsidR="00EF42B4" w:rsidRDefault="00EF42B4" w:rsidP="0054085F">
      <w:pPr>
        <w:pStyle w:val="NoSpacing"/>
        <w:rPr>
          <w:rFonts w:eastAsia="Times New Roman" w:cs="Times New Roman"/>
          <w:szCs w:val="24"/>
        </w:rPr>
      </w:pPr>
    </w:p>
    <w:p w14:paraId="56D0C50E" w14:textId="77777777" w:rsidR="00EF42B4" w:rsidRDefault="00EF42B4" w:rsidP="0054085F">
      <w:pPr>
        <w:pStyle w:val="NoSpacing"/>
        <w:rPr>
          <w:rFonts w:eastAsia="Times New Roman" w:cs="Times New Roman"/>
          <w:szCs w:val="24"/>
        </w:rPr>
      </w:pPr>
    </w:p>
    <w:p w14:paraId="6D3F3445" w14:textId="2842F796" w:rsidR="00EF42B4" w:rsidRDefault="00EF42B4" w:rsidP="0054085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26 Mar.1499</w:t>
      </w:r>
      <w:r>
        <w:rPr>
          <w:rFonts w:eastAsia="Times New Roman" w:cs="Times New Roman"/>
          <w:szCs w:val="24"/>
        </w:rPr>
        <w:tab/>
        <w:t>Alice Cage(q.v.) bequeathed her best violet kirtle.</w:t>
      </w:r>
    </w:p>
    <w:p w14:paraId="79F6A30C" w14:textId="77777777" w:rsidR="00EF42B4" w:rsidRDefault="00EF42B4" w:rsidP="00EF42B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(“The Register of John Morton, Archbishop of Canterbury 1486-1500” </w:t>
      </w:r>
      <w:proofErr w:type="spellStart"/>
      <w:r>
        <w:rPr>
          <w:rFonts w:eastAsia="Times New Roman" w:cs="Times New Roman"/>
          <w:szCs w:val="24"/>
        </w:rPr>
        <w:t>vol.III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68D78A6" w14:textId="05D9FC4C" w:rsidR="00EF42B4" w:rsidRDefault="00EF42B4" w:rsidP="00EF42B4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ed. Christopher Harper-Bill, pub. </w:t>
      </w:r>
      <w:proofErr w:type="gramStart"/>
      <w:r>
        <w:rPr>
          <w:rFonts w:eastAsia="Times New Roman" w:cs="Times New Roman"/>
          <w:szCs w:val="24"/>
        </w:rPr>
        <w:t>Canterbury  and</w:t>
      </w:r>
      <w:proofErr w:type="gramEnd"/>
      <w:r>
        <w:rPr>
          <w:rFonts w:eastAsia="Times New Roman" w:cs="Times New Roman"/>
          <w:szCs w:val="24"/>
        </w:rPr>
        <w:t xml:space="preserve"> York Society 2000, p.102)</w:t>
      </w:r>
    </w:p>
    <w:p w14:paraId="5C672CDF" w14:textId="77777777" w:rsidR="00EF42B4" w:rsidRDefault="00EF42B4" w:rsidP="00EF42B4">
      <w:pPr>
        <w:pStyle w:val="NoSpacing"/>
        <w:rPr>
          <w:rFonts w:eastAsia="Times New Roman" w:cs="Times New Roman"/>
          <w:szCs w:val="24"/>
        </w:rPr>
      </w:pPr>
    </w:p>
    <w:p w14:paraId="68C21823" w14:textId="77777777" w:rsidR="00EF42B4" w:rsidRDefault="00EF42B4" w:rsidP="00EF42B4">
      <w:pPr>
        <w:pStyle w:val="NoSpacing"/>
        <w:rPr>
          <w:rFonts w:eastAsia="Times New Roman" w:cs="Times New Roman"/>
          <w:szCs w:val="24"/>
        </w:rPr>
      </w:pPr>
    </w:p>
    <w:p w14:paraId="172A8930" w14:textId="43925564" w:rsidR="00EF42B4" w:rsidRPr="00EF42B4" w:rsidRDefault="00EF42B4" w:rsidP="00EF42B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29 January 2024</w:t>
      </w:r>
      <w:r w:rsidR="00C90948">
        <w:rPr>
          <w:rFonts w:eastAsia="Times New Roman" w:cs="Times New Roman"/>
          <w:szCs w:val="24"/>
        </w:rPr>
        <w:t xml:space="preserve"> </w:t>
      </w:r>
    </w:p>
    <w:p w14:paraId="34409754" w14:textId="77777777" w:rsidR="00641645" w:rsidRPr="00641645" w:rsidRDefault="00641645" w:rsidP="00641645">
      <w:pPr>
        <w:pStyle w:val="NoSpacing"/>
        <w:rPr>
          <w:rFonts w:cs="Times New Roman"/>
          <w:szCs w:val="24"/>
          <w:u w:val="single"/>
        </w:rPr>
      </w:pPr>
    </w:p>
    <w:sectPr w:rsidR="00641645" w:rsidRPr="0064164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F3FD0" w14:textId="77777777" w:rsidR="00641645" w:rsidRDefault="00641645" w:rsidP="009139A6">
      <w:r>
        <w:separator/>
      </w:r>
    </w:p>
  </w:endnote>
  <w:endnote w:type="continuationSeparator" w:id="0">
    <w:p w14:paraId="3CFD3030" w14:textId="77777777" w:rsidR="00641645" w:rsidRDefault="0064164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B82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F63D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A1B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37B7D" w14:textId="77777777" w:rsidR="00641645" w:rsidRDefault="00641645" w:rsidP="009139A6">
      <w:r>
        <w:separator/>
      </w:r>
    </w:p>
  </w:footnote>
  <w:footnote w:type="continuationSeparator" w:id="0">
    <w:p w14:paraId="2FD6A7C9" w14:textId="77777777" w:rsidR="00641645" w:rsidRDefault="0064164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033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8675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882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645"/>
    <w:rsid w:val="000666E0"/>
    <w:rsid w:val="002029AA"/>
    <w:rsid w:val="002510B7"/>
    <w:rsid w:val="0054085F"/>
    <w:rsid w:val="005A5B3D"/>
    <w:rsid w:val="005C130B"/>
    <w:rsid w:val="00641645"/>
    <w:rsid w:val="00793EF8"/>
    <w:rsid w:val="00826F5C"/>
    <w:rsid w:val="009139A6"/>
    <w:rsid w:val="009448BB"/>
    <w:rsid w:val="00947624"/>
    <w:rsid w:val="00A3176C"/>
    <w:rsid w:val="00AE65F8"/>
    <w:rsid w:val="00BA00AB"/>
    <w:rsid w:val="00C90948"/>
    <w:rsid w:val="00CB4ED9"/>
    <w:rsid w:val="00EB3209"/>
    <w:rsid w:val="00EF42B4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C7E0F"/>
  <w15:chartTrackingRefBased/>
  <w15:docId w15:val="{08B9047C-3C3E-4D52-A178-6169FC611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80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2024-01-29T13:33:00Z</dcterms:created>
  <dcterms:modified xsi:type="dcterms:W3CDTF">2024-01-29T15:04:00Z</dcterms:modified>
</cp:coreProperties>
</file>