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E2D0E" w14:textId="77777777" w:rsidR="001A541D" w:rsidRDefault="001A541D" w:rsidP="001A54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fl.1455)</w:t>
      </w:r>
    </w:p>
    <w:p w14:paraId="1E935BF6" w14:textId="77777777" w:rsidR="001A541D" w:rsidRDefault="001A541D" w:rsidP="001A54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Gentlewoman.</w:t>
      </w:r>
    </w:p>
    <w:p w14:paraId="163BB919" w14:textId="77777777" w:rsidR="001A541D" w:rsidRDefault="001A541D" w:rsidP="001A541D">
      <w:pPr>
        <w:pStyle w:val="NoSpacing"/>
        <w:rPr>
          <w:rFonts w:cs="Times New Roman"/>
          <w:szCs w:val="24"/>
        </w:rPr>
      </w:pPr>
    </w:p>
    <w:p w14:paraId="0C38A790" w14:textId="77777777" w:rsidR="001A541D" w:rsidRDefault="001A541D" w:rsidP="001A541D">
      <w:pPr>
        <w:pStyle w:val="NoSpacing"/>
        <w:rPr>
          <w:rFonts w:cs="Times New Roman"/>
          <w:szCs w:val="24"/>
        </w:rPr>
      </w:pPr>
    </w:p>
    <w:p w14:paraId="7480EA9E" w14:textId="77777777" w:rsidR="001A541D" w:rsidRDefault="001A541D" w:rsidP="001A54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ca.</w:t>
      </w: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>She was in the household of Sir John Howard(q.v.).</w:t>
      </w:r>
    </w:p>
    <w:p w14:paraId="10B5AF28" w14:textId="77777777" w:rsidR="001A541D" w:rsidRDefault="001A541D" w:rsidP="001A54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(“The Household Books of John Howard, Duke of Norfolk, 1462-71</w:t>
      </w:r>
    </w:p>
    <w:p w14:paraId="250D3978" w14:textId="77777777" w:rsidR="001A541D" w:rsidRDefault="001A541D" w:rsidP="001A54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1481-3 pub. Alan Sutton for the Richard III and Yorkist History Trust,</w:t>
      </w:r>
    </w:p>
    <w:p w14:paraId="07628352" w14:textId="77777777" w:rsidR="001A541D" w:rsidRDefault="001A541D" w:rsidP="001A54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1992, </w:t>
      </w:r>
      <w:proofErr w:type="spellStart"/>
      <w:r>
        <w:rPr>
          <w:rFonts w:cs="Times New Roman"/>
          <w:szCs w:val="24"/>
        </w:rPr>
        <w:t>p.xxxix</w:t>
      </w:r>
      <w:proofErr w:type="spellEnd"/>
      <w:r>
        <w:rPr>
          <w:rFonts w:cs="Times New Roman"/>
          <w:szCs w:val="24"/>
        </w:rPr>
        <w:t>)</w:t>
      </w:r>
    </w:p>
    <w:p w14:paraId="69548248" w14:textId="77777777" w:rsidR="001A541D" w:rsidRDefault="001A541D" w:rsidP="001A541D">
      <w:pPr>
        <w:pStyle w:val="NoSpacing"/>
        <w:rPr>
          <w:rFonts w:cs="Times New Roman"/>
          <w:szCs w:val="24"/>
        </w:rPr>
      </w:pPr>
    </w:p>
    <w:p w14:paraId="6A16E569" w14:textId="77777777" w:rsidR="001A541D" w:rsidRDefault="001A541D" w:rsidP="001A541D">
      <w:pPr>
        <w:pStyle w:val="NoSpacing"/>
        <w:rPr>
          <w:rFonts w:cs="Times New Roman"/>
          <w:szCs w:val="24"/>
        </w:rPr>
      </w:pPr>
    </w:p>
    <w:p w14:paraId="0B6BE482" w14:textId="77777777" w:rsidR="001A541D" w:rsidRDefault="001A541D" w:rsidP="001A54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October 2023</w:t>
      </w:r>
    </w:p>
    <w:p w14:paraId="41EAEB09" w14:textId="452A1044" w:rsidR="001A541D" w:rsidRPr="001A541D" w:rsidRDefault="001A541D" w:rsidP="009139A6">
      <w:pPr>
        <w:pStyle w:val="NoSpacing"/>
        <w:rPr>
          <w:rFonts w:cs="Times New Roman"/>
          <w:szCs w:val="24"/>
        </w:rPr>
      </w:pPr>
    </w:p>
    <w:sectPr w:rsidR="001A541D" w:rsidRPr="001A54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DE1E0" w14:textId="77777777" w:rsidR="001A541D" w:rsidRDefault="001A541D" w:rsidP="009139A6">
      <w:r>
        <w:separator/>
      </w:r>
    </w:p>
  </w:endnote>
  <w:endnote w:type="continuationSeparator" w:id="0">
    <w:p w14:paraId="6147EBC1" w14:textId="77777777" w:rsidR="001A541D" w:rsidRDefault="001A54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DDC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B16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EA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74F5E" w14:textId="77777777" w:rsidR="001A541D" w:rsidRDefault="001A541D" w:rsidP="009139A6">
      <w:r>
        <w:separator/>
      </w:r>
    </w:p>
  </w:footnote>
  <w:footnote w:type="continuationSeparator" w:id="0">
    <w:p w14:paraId="1D93B49F" w14:textId="77777777" w:rsidR="001A541D" w:rsidRDefault="001A54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EB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047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AA1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1D"/>
    <w:rsid w:val="000666E0"/>
    <w:rsid w:val="001A541D"/>
    <w:rsid w:val="002510B7"/>
    <w:rsid w:val="003318D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BDAF8"/>
  <w15:chartTrackingRefBased/>
  <w15:docId w15:val="{75FB6DB8-8CA2-41E0-8551-019F3A20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2023-10-30T15:09:00Z</dcterms:created>
  <dcterms:modified xsi:type="dcterms:W3CDTF">2023-10-30T15:45:00Z</dcterms:modified>
</cp:coreProperties>
</file>