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54F192" w14:textId="77777777" w:rsidR="005F02AA" w:rsidRDefault="005F02AA" w:rsidP="005F02AA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  <w:u w:val="single"/>
        </w:rPr>
        <w:t>Alice HILL</w:t>
      </w:r>
      <w:r>
        <w:rPr>
          <w:rFonts w:eastAsia="Times New Roman" w:cs="Times New Roman"/>
          <w:szCs w:val="24"/>
        </w:rPr>
        <w:t xml:space="preserve">    </w:t>
      </w:r>
      <w:proofErr w:type="gramStart"/>
      <w:r>
        <w:rPr>
          <w:rFonts w:eastAsia="Times New Roman" w:cs="Times New Roman"/>
          <w:szCs w:val="24"/>
        </w:rPr>
        <w:t xml:space="preserve">   (</w:t>
      </w:r>
      <w:proofErr w:type="gramEnd"/>
      <w:r>
        <w:rPr>
          <w:rFonts w:eastAsia="Times New Roman" w:cs="Times New Roman"/>
          <w:szCs w:val="24"/>
        </w:rPr>
        <w:t>d.ca.1471)</w:t>
      </w:r>
    </w:p>
    <w:p w14:paraId="1BC47C41" w14:textId="77777777" w:rsidR="005F02AA" w:rsidRDefault="005F02AA" w:rsidP="005F02AA">
      <w:pPr>
        <w:pStyle w:val="NoSpacing"/>
        <w:rPr>
          <w:rFonts w:eastAsia="Times New Roman" w:cs="Times New Roman"/>
          <w:szCs w:val="24"/>
        </w:rPr>
      </w:pPr>
    </w:p>
    <w:p w14:paraId="5BDF9A29" w14:textId="77777777" w:rsidR="005F02AA" w:rsidRDefault="005F02AA" w:rsidP="005F02AA">
      <w:pPr>
        <w:pStyle w:val="NoSpacing"/>
        <w:rPr>
          <w:rFonts w:eastAsia="Times New Roman" w:cs="Times New Roman"/>
          <w:szCs w:val="24"/>
        </w:rPr>
      </w:pPr>
    </w:p>
    <w:p w14:paraId="2C29FADA" w14:textId="77777777" w:rsidR="005F02AA" w:rsidRDefault="005F02AA" w:rsidP="005F02AA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= Robert Hill.     (C.F.R. 1471-85 p.1)</w:t>
      </w:r>
    </w:p>
    <w:p w14:paraId="61893C82" w14:textId="77777777" w:rsidR="005F02AA" w:rsidRDefault="005F02AA" w:rsidP="005F02AA">
      <w:pPr>
        <w:pStyle w:val="NoSpacing"/>
        <w:rPr>
          <w:rFonts w:eastAsia="Times New Roman" w:cs="Times New Roman"/>
          <w:szCs w:val="24"/>
        </w:rPr>
      </w:pPr>
    </w:p>
    <w:p w14:paraId="68E333B8" w14:textId="77777777" w:rsidR="005F02AA" w:rsidRDefault="005F02AA" w:rsidP="005F02AA">
      <w:pPr>
        <w:pStyle w:val="NoSpacing"/>
        <w:rPr>
          <w:rFonts w:eastAsia="Times New Roman" w:cs="Times New Roman"/>
          <w:szCs w:val="24"/>
        </w:rPr>
      </w:pPr>
    </w:p>
    <w:p w14:paraId="6F441AA5" w14:textId="77777777" w:rsidR="005F02AA" w:rsidRDefault="005F02AA" w:rsidP="005F02AA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 xml:space="preserve">  6 Jun.1471</w:t>
      </w:r>
      <w:r>
        <w:rPr>
          <w:rFonts w:eastAsia="Times New Roman" w:cs="Times New Roman"/>
          <w:szCs w:val="24"/>
        </w:rPr>
        <w:tab/>
        <w:t xml:space="preserve">Writ of diem </w:t>
      </w:r>
      <w:proofErr w:type="spellStart"/>
      <w:r>
        <w:rPr>
          <w:rFonts w:eastAsia="Times New Roman" w:cs="Times New Roman"/>
          <w:szCs w:val="24"/>
        </w:rPr>
        <w:t>clausit</w:t>
      </w:r>
      <w:proofErr w:type="spellEnd"/>
      <w:r>
        <w:rPr>
          <w:rFonts w:eastAsia="Times New Roman" w:cs="Times New Roman"/>
          <w:szCs w:val="24"/>
        </w:rPr>
        <w:t xml:space="preserve"> extremum to the Escheator of Somerset and Dorset.</w:t>
      </w:r>
    </w:p>
    <w:p w14:paraId="22BF0F00" w14:textId="77777777" w:rsidR="005F02AA" w:rsidRDefault="005F02AA" w:rsidP="005F02AA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ab/>
      </w:r>
      <w:r>
        <w:rPr>
          <w:rFonts w:eastAsia="Times New Roman" w:cs="Times New Roman"/>
          <w:szCs w:val="24"/>
        </w:rPr>
        <w:tab/>
        <w:t>(ibid.)</w:t>
      </w:r>
    </w:p>
    <w:p w14:paraId="16AF2B93" w14:textId="77777777" w:rsidR="005F02AA" w:rsidRDefault="005F02AA" w:rsidP="005F02AA">
      <w:pPr>
        <w:pStyle w:val="NoSpacing"/>
        <w:rPr>
          <w:rFonts w:eastAsia="Times New Roman" w:cs="Times New Roman"/>
          <w:szCs w:val="24"/>
        </w:rPr>
      </w:pPr>
    </w:p>
    <w:p w14:paraId="59275F32" w14:textId="77777777" w:rsidR="005F02AA" w:rsidRDefault="005F02AA" w:rsidP="005F02AA">
      <w:pPr>
        <w:pStyle w:val="NoSpacing"/>
        <w:rPr>
          <w:rFonts w:eastAsia="Times New Roman" w:cs="Times New Roman"/>
          <w:szCs w:val="24"/>
        </w:rPr>
      </w:pPr>
    </w:p>
    <w:p w14:paraId="567BF53A" w14:textId="77777777" w:rsidR="005F02AA" w:rsidRDefault="005F02AA" w:rsidP="005F02AA">
      <w:pPr>
        <w:pStyle w:val="NoSpacing"/>
        <w:rPr>
          <w:rFonts w:eastAsia="Times New Roman" w:cs="Times New Roman"/>
          <w:szCs w:val="24"/>
        </w:rPr>
      </w:pPr>
      <w:r>
        <w:rPr>
          <w:rFonts w:eastAsia="Times New Roman" w:cs="Times New Roman"/>
          <w:szCs w:val="24"/>
        </w:rPr>
        <w:t>28 September 2023</w:t>
      </w:r>
    </w:p>
    <w:p w14:paraId="3C23DF22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659B29" w14:textId="77777777" w:rsidR="005F02AA" w:rsidRDefault="005F02AA" w:rsidP="009139A6">
      <w:r>
        <w:separator/>
      </w:r>
    </w:p>
  </w:endnote>
  <w:endnote w:type="continuationSeparator" w:id="0">
    <w:p w14:paraId="21D9DAEC" w14:textId="77777777" w:rsidR="005F02AA" w:rsidRDefault="005F02A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DC3C935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5D5DD4E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</w:t>
    </w:r>
    <w:proofErr w:type="gramStart"/>
    <w:r w:rsidRPr="009139A6">
      <w:rPr>
        <w:rFonts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A5AA7C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733DE56" w14:textId="77777777" w:rsidR="005F02AA" w:rsidRDefault="005F02AA" w:rsidP="009139A6">
      <w:r>
        <w:separator/>
      </w:r>
    </w:p>
  </w:footnote>
  <w:footnote w:type="continuationSeparator" w:id="0">
    <w:p w14:paraId="1C5014B2" w14:textId="77777777" w:rsidR="005F02AA" w:rsidRDefault="005F02A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2F487E7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9B5410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417552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2AA"/>
    <w:rsid w:val="000666E0"/>
    <w:rsid w:val="002510B7"/>
    <w:rsid w:val="005C130B"/>
    <w:rsid w:val="005F02AA"/>
    <w:rsid w:val="00826F5C"/>
    <w:rsid w:val="009139A6"/>
    <w:rsid w:val="009448BB"/>
    <w:rsid w:val="00947624"/>
    <w:rsid w:val="00A3176C"/>
    <w:rsid w:val="00AE65F8"/>
    <w:rsid w:val="00BA00AB"/>
    <w:rsid w:val="00CB4ED9"/>
    <w:rsid w:val="00EB3209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2A8809"/>
  <w15:chartTrackingRefBased/>
  <w15:docId w15:val="{AE888F2B-C8AC-423C-8086-1B3D98E1CD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28</Words>
  <Characters>160</Characters>
  <Application>Microsoft Office Word</Application>
  <DocSecurity>0</DocSecurity>
  <Lines>1</Lines>
  <Paragraphs>1</Paragraphs>
  <ScaleCrop>false</ScaleCrop>
  <Company/>
  <LinksUpToDate>false</LinksUpToDate>
  <CharactersWithSpaces>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2023-09-28T16:52:00Z</dcterms:created>
  <dcterms:modified xsi:type="dcterms:W3CDTF">2023-09-28T16:53:00Z</dcterms:modified>
</cp:coreProperties>
</file>