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0DD6A" w14:textId="77777777" w:rsidR="00E47068" w:rsidRDefault="003E1D6B" w:rsidP="00C009D8">
      <w:pPr>
        <w:pStyle w:val="NoSpacing"/>
      </w:pPr>
      <w:r>
        <w:rPr>
          <w:u w:val="single"/>
        </w:rPr>
        <w:t>Thomas HEYWOOD</w:t>
      </w:r>
      <w:r>
        <w:t xml:space="preserve">      (fl.1448)</w:t>
      </w:r>
    </w:p>
    <w:p w14:paraId="184B1B3B" w14:textId="41363C20" w:rsidR="003E1D6B" w:rsidRDefault="003E1D6B" w:rsidP="00C009D8">
      <w:pPr>
        <w:pStyle w:val="NoSpacing"/>
      </w:pPr>
      <w:r>
        <w:t>of Cambridge University.</w:t>
      </w:r>
    </w:p>
    <w:p w14:paraId="58AD7D74" w14:textId="12B29F37" w:rsidR="00D67B38" w:rsidRDefault="00D67B38" w:rsidP="00C009D8">
      <w:pPr>
        <w:pStyle w:val="NoSpacing"/>
      </w:pPr>
    </w:p>
    <w:p w14:paraId="6992ACD0" w14:textId="3AFC8B5E" w:rsidR="00D67B38" w:rsidRDefault="00D67B38" w:rsidP="00C009D8">
      <w:pPr>
        <w:pStyle w:val="NoSpacing"/>
      </w:pPr>
    </w:p>
    <w:p w14:paraId="6B0D3533" w14:textId="77777777" w:rsidR="00D67B38" w:rsidRDefault="00D67B38" w:rsidP="00D67B38">
      <w:pPr>
        <w:pStyle w:val="NoSpacing"/>
      </w:pPr>
      <w:r>
        <w:t>Founder Fellow of Queen’s College, Cambridge University.</w:t>
      </w:r>
    </w:p>
    <w:p w14:paraId="545963F6" w14:textId="77777777" w:rsidR="00D67B38" w:rsidRDefault="00D67B38" w:rsidP="00D67B38">
      <w:pPr>
        <w:pStyle w:val="NoSpacing"/>
      </w:pPr>
    </w:p>
    <w:p w14:paraId="204D07DD" w14:textId="64240179" w:rsidR="00D67B38" w:rsidRDefault="00D67B38" w:rsidP="00D67B38">
      <w:pPr>
        <w:pStyle w:val="NoSpacing"/>
      </w:pPr>
      <w:r>
        <w:t>1448-ca.1459</w:t>
      </w:r>
      <w:r>
        <w:tab/>
        <w:t>Fellow of Queen’s.</w:t>
      </w:r>
    </w:p>
    <w:p w14:paraId="4633799C" w14:textId="77777777" w:rsidR="00D67B38" w:rsidRDefault="00D67B38" w:rsidP="00D67B38">
      <w:pPr>
        <w:pStyle w:val="NoSpacing"/>
      </w:pPr>
      <w:r>
        <w:tab/>
      </w:r>
      <w:r>
        <w:tab/>
        <w:t>(www.quns.cam.ac.uk/Queens/Misc/Fellows/1448-1599.html)</w:t>
      </w:r>
    </w:p>
    <w:p w14:paraId="317EC370" w14:textId="74DA05CB" w:rsidR="003E1D6B" w:rsidRDefault="003E1D6B" w:rsidP="00D67B38">
      <w:pPr>
        <w:pStyle w:val="NoSpacing"/>
        <w:ind w:firstLine="720"/>
      </w:pPr>
      <w:r>
        <w:t>1448</w:t>
      </w:r>
      <w:r>
        <w:tab/>
        <w:t>Fellow of Queen’s Hall.   (Alumni Cantab. vol.1 part 2 p.343)</w:t>
      </w:r>
    </w:p>
    <w:p w14:paraId="671C734E" w14:textId="77777777" w:rsidR="003E1D6B" w:rsidRDefault="003E1D6B" w:rsidP="00D67B38">
      <w:pPr>
        <w:pStyle w:val="NoSpacing"/>
      </w:pPr>
    </w:p>
    <w:p w14:paraId="49806C73" w14:textId="77777777" w:rsidR="003E1D6B" w:rsidRDefault="003E1D6B" w:rsidP="00C009D8">
      <w:pPr>
        <w:pStyle w:val="NoSpacing"/>
      </w:pPr>
    </w:p>
    <w:p w14:paraId="5ECD4DF1" w14:textId="77777777" w:rsidR="003E1D6B" w:rsidRPr="003E1D6B" w:rsidRDefault="003E1D6B" w:rsidP="00C009D8">
      <w:pPr>
        <w:pStyle w:val="NoSpacing"/>
        <w:rPr>
          <w:u w:val="single"/>
        </w:rPr>
      </w:pPr>
      <w:r>
        <w:t>8 November 2014</w:t>
      </w:r>
    </w:p>
    <w:sectPr w:rsidR="003E1D6B" w:rsidRPr="003E1D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1BDDD" w14:textId="77777777" w:rsidR="003E1D6B" w:rsidRDefault="003E1D6B" w:rsidP="00920DE3">
      <w:pPr>
        <w:spacing w:after="0" w:line="240" w:lineRule="auto"/>
      </w:pPr>
      <w:r>
        <w:separator/>
      </w:r>
    </w:p>
  </w:endnote>
  <w:endnote w:type="continuationSeparator" w:id="0">
    <w:p w14:paraId="3BF78823" w14:textId="77777777" w:rsidR="003E1D6B" w:rsidRDefault="003E1D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B851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817" w14:textId="77777777" w:rsidR="00C009D8" w:rsidRPr="00C009D8" w:rsidRDefault="00C009D8">
    <w:pPr>
      <w:pStyle w:val="Footer"/>
    </w:pPr>
    <w:r>
      <w:t>Copyright I.S.Rogers 9 August 2013</w:t>
    </w:r>
  </w:p>
  <w:p w14:paraId="20B73E8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07E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41269" w14:textId="77777777" w:rsidR="003E1D6B" w:rsidRDefault="003E1D6B" w:rsidP="00920DE3">
      <w:pPr>
        <w:spacing w:after="0" w:line="240" w:lineRule="auto"/>
      </w:pPr>
      <w:r>
        <w:separator/>
      </w:r>
    </w:p>
  </w:footnote>
  <w:footnote w:type="continuationSeparator" w:id="0">
    <w:p w14:paraId="2391E9C1" w14:textId="77777777" w:rsidR="003E1D6B" w:rsidRDefault="003E1D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E9E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F13A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F07B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D6B"/>
    <w:rsid w:val="00120749"/>
    <w:rsid w:val="003E1D6B"/>
    <w:rsid w:val="00624CAE"/>
    <w:rsid w:val="00920DE3"/>
    <w:rsid w:val="00C009D8"/>
    <w:rsid w:val="00CF53C8"/>
    <w:rsid w:val="00D67B3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CC621"/>
  <w15:docId w15:val="{073D5A70-A794-46FC-A46E-A5CCB40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2014-11-08T22:21:00Z</dcterms:created>
  <dcterms:modified xsi:type="dcterms:W3CDTF">2022-08-08T07:19:00Z</dcterms:modified>
</cp:coreProperties>
</file>